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63BC5" w14:textId="77777777"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9B5050" wp14:editId="0B64D020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57C98" w14:textId="77777777"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14:paraId="3E099C20" w14:textId="77777777"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9B505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" filled="f" stroked="f">
                <v:textbox style="mso-fit-shape-to-text:t">
                  <w:txbxContent>
                    <w:p w14:paraId="0A857C98" w14:textId="77777777"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14:paraId="3E099C20" w14:textId="77777777"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59124E8" wp14:editId="1C41A47C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9055D" w14:textId="77777777"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124E8" id="Text Box 3" o:spid="_x0000_s1027" type="#_x0000_t202" style="position:absolute;margin-left:195.75pt;margin-top:-.35pt;width:265.95pt;height:19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" filled="f" stroked="f" strokecolor="white">
                <v:textbox>
                  <w:txbxContent>
                    <w:p w14:paraId="3F39055D" w14:textId="77777777"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14:paraId="13FFD800" w14:textId="77777777" w:rsidR="00952A80" w:rsidRDefault="00952A80"/>
    <w:p w14:paraId="590E2CF9" w14:textId="77777777" w:rsidR="00952A80" w:rsidRDefault="00952A80"/>
    <w:p w14:paraId="0FE03669" w14:textId="77777777" w:rsidR="00952A80" w:rsidRDefault="00952A80"/>
    <w:p w14:paraId="2794077A" w14:textId="77777777" w:rsidR="00952A80" w:rsidRDefault="00952A80"/>
    <w:p w14:paraId="74EFA909" w14:textId="77777777" w:rsidR="00952A80" w:rsidRDefault="00952A80"/>
    <w:p w14:paraId="0915D3F3" w14:textId="77777777" w:rsidR="00680AB4" w:rsidRDefault="00680AB4" w:rsidP="009523E9">
      <w:pPr>
        <w:rPr>
          <w:rFonts w:ascii="Verdana" w:hAnsi="Verdana"/>
          <w:sz w:val="24"/>
          <w:szCs w:val="24"/>
        </w:rPr>
      </w:pPr>
    </w:p>
    <w:p w14:paraId="082E6E91" w14:textId="1B220DC4" w:rsidR="00817438" w:rsidRDefault="00182246" w:rsidP="00680AB4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 January 2026</w:t>
      </w:r>
    </w:p>
    <w:p w14:paraId="5DD233F9" w14:textId="77777777" w:rsidR="00182246" w:rsidRPr="00E711FD" w:rsidRDefault="00182246" w:rsidP="00680AB4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12D73EB0" w14:textId="176608F1" w:rsidR="00AA38EC" w:rsidRDefault="00C72181" w:rsidP="00AA38E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Y5 / Y6 World Museum Trip – Friday 6</w:t>
      </w:r>
      <w:r w:rsidRPr="00C72181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February</w:t>
      </w:r>
    </w:p>
    <w:p w14:paraId="67246415" w14:textId="77777777" w:rsidR="00C72181" w:rsidRDefault="00C72181" w:rsidP="00C72181">
      <w:pPr>
        <w:rPr>
          <w:rFonts w:asciiTheme="minorHAnsi" w:hAnsiTheme="minorHAnsi" w:cstheme="minorHAnsi"/>
          <w:sz w:val="24"/>
          <w:szCs w:val="24"/>
        </w:rPr>
      </w:pPr>
    </w:p>
    <w:p w14:paraId="4798F876" w14:textId="08F8FD03" w:rsidR="00C72181" w:rsidRDefault="00C72181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Dear Parents</w:t>
      </w:r>
      <w:r w:rsidR="007F4679">
        <w:rPr>
          <w:rFonts w:asciiTheme="minorHAnsi" w:hAnsiTheme="minorHAnsi" w:cstheme="minorHAnsi"/>
          <w:sz w:val="24"/>
          <w:szCs w:val="24"/>
        </w:rPr>
        <w:t xml:space="preserve"> &amp; Guardians</w:t>
      </w:r>
    </w:p>
    <w:p w14:paraId="05F1670A" w14:textId="77777777" w:rsidR="007F4679" w:rsidRDefault="007F4679" w:rsidP="00C72181">
      <w:pPr>
        <w:rPr>
          <w:rFonts w:asciiTheme="minorHAnsi" w:hAnsiTheme="minorHAnsi" w:cstheme="minorHAnsi"/>
          <w:sz w:val="24"/>
          <w:szCs w:val="24"/>
        </w:rPr>
      </w:pPr>
    </w:p>
    <w:p w14:paraId="462FB78D" w14:textId="63F2FFAF" w:rsidR="007F4679" w:rsidRDefault="007F4679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We are delighted to announce a</w:t>
      </w:r>
      <w:r w:rsidR="00727B15">
        <w:rPr>
          <w:rFonts w:asciiTheme="minorHAnsi" w:hAnsiTheme="minorHAnsi" w:cstheme="minorHAnsi"/>
          <w:sz w:val="24"/>
          <w:szCs w:val="24"/>
        </w:rPr>
        <w:t xml:space="preserve">n exciting opportunity for Years 5 and 6 to visit the World Museum in Liverpool on </w:t>
      </w:r>
      <w:r w:rsidR="00727B15" w:rsidRPr="00182246">
        <w:rPr>
          <w:rFonts w:asciiTheme="minorHAnsi" w:hAnsiTheme="minorHAnsi" w:cstheme="minorHAnsi"/>
          <w:b/>
          <w:bCs/>
          <w:sz w:val="24"/>
          <w:szCs w:val="24"/>
        </w:rPr>
        <w:t>Friday 6</w:t>
      </w:r>
      <w:r w:rsidR="00727B15" w:rsidRPr="00182246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th</w:t>
      </w:r>
      <w:r w:rsidR="00727B15" w:rsidRPr="00182246">
        <w:rPr>
          <w:rFonts w:asciiTheme="minorHAnsi" w:hAnsiTheme="minorHAnsi" w:cstheme="minorHAnsi"/>
          <w:b/>
          <w:bCs/>
          <w:sz w:val="24"/>
          <w:szCs w:val="24"/>
        </w:rPr>
        <w:t xml:space="preserve"> February</w:t>
      </w:r>
      <w:r w:rsidR="00DD3332">
        <w:rPr>
          <w:rFonts w:asciiTheme="minorHAnsi" w:hAnsiTheme="minorHAnsi" w:cstheme="minorHAnsi"/>
          <w:sz w:val="24"/>
          <w:szCs w:val="24"/>
        </w:rPr>
        <w:t xml:space="preserve">. The children will attend a workshop on </w:t>
      </w:r>
      <w:r w:rsidR="008E42CA">
        <w:rPr>
          <w:rFonts w:asciiTheme="minorHAnsi" w:hAnsiTheme="minorHAnsi" w:cstheme="minorHAnsi"/>
          <w:sz w:val="24"/>
          <w:szCs w:val="24"/>
        </w:rPr>
        <w:t>Ancient Greeks and Romans as part of their</w:t>
      </w:r>
      <w:r w:rsidR="009D2B78">
        <w:rPr>
          <w:rFonts w:asciiTheme="minorHAnsi" w:hAnsiTheme="minorHAnsi" w:cstheme="minorHAnsi"/>
          <w:sz w:val="24"/>
          <w:szCs w:val="24"/>
        </w:rPr>
        <w:t xml:space="preserve"> History Topic.</w:t>
      </w:r>
    </w:p>
    <w:p w14:paraId="2747823E" w14:textId="77777777" w:rsidR="00FF45CD" w:rsidRDefault="00FF45CD" w:rsidP="00C72181">
      <w:pPr>
        <w:rPr>
          <w:rFonts w:asciiTheme="minorHAnsi" w:hAnsiTheme="minorHAnsi" w:cstheme="minorHAnsi"/>
          <w:sz w:val="24"/>
          <w:szCs w:val="24"/>
        </w:rPr>
      </w:pPr>
    </w:p>
    <w:p w14:paraId="592483E8" w14:textId="0C315E27" w:rsidR="00FF45CD" w:rsidRDefault="00FF45CD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 coach will depart school at 09:</w:t>
      </w:r>
      <w:r w:rsidR="002061E4">
        <w:rPr>
          <w:rFonts w:asciiTheme="minorHAnsi" w:hAnsiTheme="minorHAnsi" w:cstheme="minorHAnsi"/>
          <w:sz w:val="24"/>
          <w:szCs w:val="24"/>
        </w:rPr>
        <w:t>00</w:t>
      </w:r>
      <w:r>
        <w:rPr>
          <w:rFonts w:asciiTheme="minorHAnsi" w:hAnsiTheme="minorHAnsi" w:cstheme="minorHAnsi"/>
          <w:sz w:val="24"/>
          <w:szCs w:val="24"/>
        </w:rPr>
        <w:t xml:space="preserve"> after morning registration, so please ensure your child is </w:t>
      </w:r>
      <w:r w:rsidR="00625747">
        <w:rPr>
          <w:rFonts w:asciiTheme="minorHAnsi" w:hAnsiTheme="minorHAnsi" w:cstheme="minorHAnsi"/>
          <w:sz w:val="24"/>
          <w:szCs w:val="24"/>
        </w:rPr>
        <w:t>at school promptly on this day. The coach will return to school for the normal end of the school day</w:t>
      </w:r>
      <w:r w:rsidR="005D65B3">
        <w:rPr>
          <w:rFonts w:asciiTheme="minorHAnsi" w:hAnsiTheme="minorHAnsi" w:cstheme="minorHAnsi"/>
          <w:sz w:val="24"/>
          <w:szCs w:val="24"/>
        </w:rPr>
        <w:t>. Please ensure arrangements are in place to collect your child at 3.20pm (if they are not authorised to walk home from school independently)</w:t>
      </w:r>
      <w:r w:rsidR="004E23BD">
        <w:rPr>
          <w:rFonts w:asciiTheme="minorHAnsi" w:hAnsiTheme="minorHAnsi" w:cstheme="minorHAnsi"/>
          <w:sz w:val="24"/>
          <w:szCs w:val="24"/>
        </w:rPr>
        <w:t>. If you require wraparound care for your child, please book After School Club directly with Active Future as per the normal procedures.</w:t>
      </w:r>
    </w:p>
    <w:p w14:paraId="635F1F3B" w14:textId="77777777" w:rsidR="00C1761A" w:rsidRDefault="00C1761A" w:rsidP="00C72181">
      <w:pPr>
        <w:rPr>
          <w:rFonts w:asciiTheme="minorHAnsi" w:hAnsiTheme="minorHAnsi" w:cstheme="minorHAnsi"/>
          <w:sz w:val="24"/>
          <w:szCs w:val="24"/>
        </w:rPr>
      </w:pPr>
    </w:p>
    <w:p w14:paraId="0D23F856" w14:textId="7C4F9895" w:rsidR="00C1761A" w:rsidRDefault="00C1761A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If there are any delays to the coach’s arrival back at </w:t>
      </w:r>
      <w:proofErr w:type="gramStart"/>
      <w:r>
        <w:rPr>
          <w:rFonts w:asciiTheme="minorHAnsi" w:hAnsiTheme="minorHAnsi" w:cstheme="minorHAnsi"/>
          <w:sz w:val="24"/>
          <w:szCs w:val="24"/>
        </w:rPr>
        <w:t>school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then teachers will communicate via Class Dojo – please keep an eye on your Dojo app on the day. Thank you.</w:t>
      </w:r>
    </w:p>
    <w:p w14:paraId="7983ED48" w14:textId="77777777" w:rsidR="00594B0A" w:rsidRDefault="00594B0A" w:rsidP="00C72181">
      <w:pPr>
        <w:rPr>
          <w:rFonts w:asciiTheme="minorHAnsi" w:hAnsiTheme="minorHAnsi" w:cstheme="minorHAnsi"/>
          <w:sz w:val="24"/>
          <w:szCs w:val="24"/>
        </w:rPr>
      </w:pPr>
    </w:p>
    <w:p w14:paraId="2C619327" w14:textId="4E58D402" w:rsidR="00357CE1" w:rsidRDefault="00594B0A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Children must wear full school uniform and bring a coat. </w:t>
      </w:r>
      <w:r w:rsidR="00311DD7">
        <w:rPr>
          <w:rFonts w:asciiTheme="minorHAnsi" w:hAnsiTheme="minorHAnsi" w:cstheme="minorHAnsi"/>
          <w:sz w:val="24"/>
          <w:szCs w:val="24"/>
        </w:rPr>
        <w:t xml:space="preserve">Children should bring a healthy packed lunch (no fizzy drinks or </w:t>
      </w:r>
      <w:r w:rsidR="002061E4">
        <w:rPr>
          <w:rFonts w:asciiTheme="minorHAnsi" w:hAnsiTheme="minorHAnsi" w:cstheme="minorHAnsi"/>
          <w:sz w:val="24"/>
          <w:szCs w:val="24"/>
        </w:rPr>
        <w:t>sweets</w:t>
      </w:r>
      <w:r w:rsidR="00311DD7">
        <w:rPr>
          <w:rFonts w:asciiTheme="minorHAnsi" w:hAnsiTheme="minorHAnsi" w:cstheme="minorHAnsi"/>
          <w:sz w:val="24"/>
          <w:szCs w:val="24"/>
        </w:rPr>
        <w:t xml:space="preserve"> please) </w:t>
      </w:r>
      <w:r w:rsidR="00965441">
        <w:rPr>
          <w:rFonts w:asciiTheme="minorHAnsi" w:hAnsiTheme="minorHAnsi" w:cstheme="minorHAnsi"/>
          <w:sz w:val="24"/>
          <w:szCs w:val="24"/>
        </w:rPr>
        <w:t>in a named carrier bag. Please also send a disposable water bottle if possible, so that we can minimise the amount children need to carry.</w:t>
      </w:r>
      <w:r w:rsidR="00357CE1">
        <w:rPr>
          <w:rFonts w:asciiTheme="minorHAnsi" w:hAnsiTheme="minorHAnsi" w:cstheme="minorHAnsi"/>
          <w:sz w:val="24"/>
          <w:szCs w:val="24"/>
        </w:rPr>
        <w:t xml:space="preserve"> If you would like to order a packed lunch</w:t>
      </w:r>
      <w:r w:rsidR="009F15F4">
        <w:rPr>
          <w:rFonts w:asciiTheme="minorHAnsi" w:hAnsiTheme="minorHAnsi" w:cstheme="minorHAnsi"/>
          <w:sz w:val="24"/>
          <w:szCs w:val="24"/>
        </w:rPr>
        <w:t xml:space="preserve"> (whether paid or a Free School Meal where eligible)</w:t>
      </w:r>
      <w:r w:rsidR="00357CE1">
        <w:rPr>
          <w:rFonts w:asciiTheme="minorHAnsi" w:hAnsiTheme="minorHAnsi" w:cstheme="minorHAnsi"/>
          <w:sz w:val="24"/>
          <w:szCs w:val="24"/>
        </w:rPr>
        <w:t xml:space="preserve"> </w:t>
      </w:r>
      <w:r w:rsidR="00207E19">
        <w:rPr>
          <w:rFonts w:asciiTheme="minorHAnsi" w:hAnsiTheme="minorHAnsi" w:cstheme="minorHAnsi"/>
          <w:sz w:val="24"/>
          <w:szCs w:val="24"/>
        </w:rPr>
        <w:t>then</w:t>
      </w:r>
      <w:r w:rsidR="009F15F4">
        <w:rPr>
          <w:rFonts w:asciiTheme="minorHAnsi" w:hAnsiTheme="minorHAnsi" w:cstheme="minorHAnsi"/>
          <w:sz w:val="24"/>
          <w:szCs w:val="24"/>
        </w:rPr>
        <w:t xml:space="preserve"> please order on the School Hub as normal. Please can you order your packed lunches by </w:t>
      </w:r>
      <w:r w:rsidR="009F15F4" w:rsidRPr="00D77C38">
        <w:rPr>
          <w:rFonts w:asciiTheme="minorHAnsi" w:hAnsiTheme="minorHAnsi" w:cstheme="minorHAnsi"/>
          <w:b/>
          <w:bCs/>
          <w:sz w:val="24"/>
          <w:szCs w:val="24"/>
        </w:rPr>
        <w:t>Monday 2</w:t>
      </w:r>
      <w:r w:rsidR="009F15F4" w:rsidRPr="00D77C38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nd</w:t>
      </w:r>
      <w:r w:rsidR="00887407" w:rsidRPr="00D77C38">
        <w:rPr>
          <w:rFonts w:asciiTheme="minorHAnsi" w:hAnsiTheme="minorHAnsi" w:cstheme="minorHAnsi"/>
          <w:b/>
          <w:bCs/>
          <w:sz w:val="24"/>
          <w:szCs w:val="24"/>
        </w:rPr>
        <w:t xml:space="preserve"> February </w:t>
      </w:r>
      <w:r w:rsidR="00887407">
        <w:rPr>
          <w:rFonts w:asciiTheme="minorHAnsi" w:hAnsiTheme="minorHAnsi" w:cstheme="minorHAnsi"/>
          <w:sz w:val="24"/>
          <w:szCs w:val="24"/>
        </w:rPr>
        <w:t>to allow the kitchen to prepare suitable orders.</w:t>
      </w:r>
    </w:p>
    <w:p w14:paraId="7B7899F4" w14:textId="77777777" w:rsidR="00887407" w:rsidRDefault="00887407" w:rsidP="00C72181">
      <w:pPr>
        <w:rPr>
          <w:rFonts w:asciiTheme="minorHAnsi" w:hAnsiTheme="minorHAnsi" w:cstheme="minorHAnsi"/>
          <w:sz w:val="24"/>
          <w:szCs w:val="24"/>
        </w:rPr>
      </w:pPr>
    </w:p>
    <w:p w14:paraId="7AFCACB9" w14:textId="4FD12DE9" w:rsidR="00887407" w:rsidRDefault="00887407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cost of this trip is just £8.50 per person, </w:t>
      </w:r>
      <w:r w:rsidR="009C712F">
        <w:rPr>
          <w:rFonts w:asciiTheme="minorHAnsi" w:hAnsiTheme="minorHAnsi" w:cstheme="minorHAnsi"/>
          <w:sz w:val="24"/>
          <w:szCs w:val="24"/>
        </w:rPr>
        <w:t>thanks to the generosity of the PTFA who have kindly part funded this trip.</w:t>
      </w:r>
      <w:r w:rsidR="003F0A91">
        <w:rPr>
          <w:rFonts w:asciiTheme="minorHAnsi" w:hAnsiTheme="minorHAnsi" w:cstheme="minorHAnsi"/>
          <w:sz w:val="24"/>
          <w:szCs w:val="24"/>
        </w:rPr>
        <w:t xml:space="preserve"> Th</w:t>
      </w:r>
      <w:r w:rsidR="0012377E">
        <w:rPr>
          <w:rFonts w:asciiTheme="minorHAnsi" w:hAnsiTheme="minorHAnsi" w:cstheme="minorHAnsi"/>
          <w:sz w:val="24"/>
          <w:szCs w:val="24"/>
        </w:rPr>
        <w:t>is will be the only paid trip of this academic year thanks to our wonderful PTFA.</w:t>
      </w:r>
      <w:r w:rsidR="009C712F">
        <w:rPr>
          <w:rFonts w:asciiTheme="minorHAnsi" w:hAnsiTheme="minorHAnsi" w:cstheme="minorHAnsi"/>
          <w:sz w:val="24"/>
          <w:szCs w:val="24"/>
        </w:rPr>
        <w:t xml:space="preserve"> Payments can be made </w:t>
      </w:r>
      <w:r w:rsidR="00807F0C">
        <w:rPr>
          <w:rFonts w:asciiTheme="minorHAnsi" w:hAnsiTheme="minorHAnsi" w:cstheme="minorHAnsi"/>
          <w:sz w:val="24"/>
          <w:szCs w:val="24"/>
        </w:rPr>
        <w:t xml:space="preserve">on School Hub from now where you will also be asked to sign the online consent form. </w:t>
      </w:r>
      <w:r w:rsidR="0012377E">
        <w:rPr>
          <w:rFonts w:asciiTheme="minorHAnsi" w:hAnsiTheme="minorHAnsi" w:cstheme="minorHAnsi"/>
          <w:sz w:val="24"/>
          <w:szCs w:val="24"/>
        </w:rPr>
        <w:t xml:space="preserve">We would be grateful if parents can please </w:t>
      </w:r>
      <w:r w:rsidR="00FF7A52">
        <w:rPr>
          <w:rFonts w:asciiTheme="minorHAnsi" w:hAnsiTheme="minorHAnsi" w:cstheme="minorHAnsi"/>
          <w:sz w:val="24"/>
          <w:szCs w:val="24"/>
        </w:rPr>
        <w:t xml:space="preserve">complete the consent forms and make payment on the Hub </w:t>
      </w:r>
      <w:r w:rsidR="00AF7C54">
        <w:rPr>
          <w:rFonts w:asciiTheme="minorHAnsi" w:hAnsiTheme="minorHAnsi" w:cstheme="minorHAnsi"/>
          <w:sz w:val="24"/>
          <w:szCs w:val="24"/>
        </w:rPr>
        <w:t xml:space="preserve">by </w:t>
      </w:r>
      <w:r w:rsidR="00AF7C54" w:rsidRPr="00AF7C54">
        <w:rPr>
          <w:rFonts w:asciiTheme="minorHAnsi" w:hAnsiTheme="minorHAnsi" w:cstheme="minorHAnsi"/>
          <w:b/>
          <w:bCs/>
          <w:sz w:val="24"/>
          <w:szCs w:val="24"/>
        </w:rPr>
        <w:t>Friday 30</w:t>
      </w:r>
      <w:r w:rsidR="00AF7C54" w:rsidRPr="00AF7C54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th</w:t>
      </w:r>
      <w:r w:rsidR="00AF7C54" w:rsidRPr="00AF7C54">
        <w:rPr>
          <w:rFonts w:asciiTheme="minorHAnsi" w:hAnsiTheme="minorHAnsi" w:cstheme="minorHAnsi"/>
          <w:b/>
          <w:bCs/>
          <w:sz w:val="24"/>
          <w:szCs w:val="24"/>
        </w:rPr>
        <w:t xml:space="preserve"> January</w:t>
      </w:r>
      <w:r w:rsidR="00AF7C54">
        <w:rPr>
          <w:rFonts w:asciiTheme="minorHAnsi" w:hAnsiTheme="minorHAnsi" w:cstheme="minorHAnsi"/>
          <w:sz w:val="24"/>
          <w:szCs w:val="24"/>
        </w:rPr>
        <w:t xml:space="preserve"> at the latest.</w:t>
      </w:r>
    </w:p>
    <w:p w14:paraId="3E51D7DE" w14:textId="77777777" w:rsidR="00AF7C54" w:rsidRDefault="00AF7C54" w:rsidP="00C72181">
      <w:pPr>
        <w:rPr>
          <w:rFonts w:asciiTheme="minorHAnsi" w:hAnsiTheme="minorHAnsi" w:cstheme="minorHAnsi"/>
          <w:sz w:val="24"/>
          <w:szCs w:val="24"/>
        </w:rPr>
      </w:pPr>
    </w:p>
    <w:p w14:paraId="14E9F240" w14:textId="18F322F8" w:rsidR="00AF7C54" w:rsidRDefault="0090354C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Any questions about the trip please speak to your class teacher or the office staff.</w:t>
      </w:r>
    </w:p>
    <w:p w14:paraId="571F2F72" w14:textId="77777777" w:rsidR="0090354C" w:rsidRDefault="0090354C" w:rsidP="00C72181">
      <w:pPr>
        <w:rPr>
          <w:rFonts w:asciiTheme="minorHAnsi" w:hAnsiTheme="minorHAnsi" w:cstheme="minorHAnsi"/>
          <w:sz w:val="24"/>
          <w:szCs w:val="24"/>
        </w:rPr>
      </w:pPr>
    </w:p>
    <w:p w14:paraId="68765D0E" w14:textId="0F1913C7" w:rsidR="0090354C" w:rsidRDefault="0090354C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Thank you for your support in ensuring the children have access to these opportunities.</w:t>
      </w:r>
    </w:p>
    <w:p w14:paraId="560E5C59" w14:textId="77777777" w:rsidR="0090354C" w:rsidRDefault="0090354C" w:rsidP="00C72181">
      <w:pPr>
        <w:rPr>
          <w:rFonts w:asciiTheme="minorHAnsi" w:hAnsiTheme="minorHAnsi" w:cstheme="minorHAnsi"/>
          <w:sz w:val="24"/>
          <w:szCs w:val="24"/>
        </w:rPr>
      </w:pPr>
    </w:p>
    <w:p w14:paraId="25C3B757" w14:textId="51EFE27D" w:rsidR="0090354C" w:rsidRDefault="0090354C" w:rsidP="00C7218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Kind regards</w:t>
      </w:r>
    </w:p>
    <w:p w14:paraId="31226FF8" w14:textId="77777777" w:rsidR="0090354C" w:rsidRDefault="0090354C" w:rsidP="00C72181">
      <w:pPr>
        <w:rPr>
          <w:rFonts w:asciiTheme="minorHAnsi" w:hAnsiTheme="minorHAnsi" w:cstheme="minorHAnsi"/>
          <w:sz w:val="24"/>
          <w:szCs w:val="24"/>
        </w:rPr>
      </w:pPr>
    </w:p>
    <w:p w14:paraId="6121C8DD" w14:textId="53FFB5AA" w:rsidR="004C495A" w:rsidRPr="00E711FD" w:rsidRDefault="0090354C" w:rsidP="004C495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Mrs Ball &amp; Mrs Dolan</w:t>
      </w:r>
    </w:p>
    <w:sectPr w:rsidR="004C495A" w:rsidRPr="00E711FD" w:rsidSect="0081525A">
      <w:footerReference w:type="default" r:id="rId11"/>
      <w:headerReference w:type="first" r:id="rId12"/>
      <w:pgSz w:w="11906" w:h="16838"/>
      <w:pgMar w:top="1077" w:right="1440" w:bottom="1418" w:left="1077" w:header="62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23D02" w14:textId="77777777" w:rsidR="00D52C87" w:rsidRDefault="00D52C87" w:rsidP="00B45A6B">
      <w:r>
        <w:separator/>
      </w:r>
    </w:p>
  </w:endnote>
  <w:endnote w:type="continuationSeparator" w:id="0">
    <w:p w14:paraId="473F8908" w14:textId="77777777" w:rsidR="00D52C87" w:rsidRDefault="00D52C87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6574A" w14:textId="77777777" w:rsidR="009A71C9" w:rsidRDefault="009A71C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12FFAFD" wp14:editId="28BC6B7E">
              <wp:simplePos x="0" y="0"/>
              <wp:positionH relativeFrom="column">
                <wp:posOffset>4573905</wp:posOffset>
              </wp:positionH>
              <wp:positionV relativeFrom="paragraph">
                <wp:posOffset>-260350</wp:posOffset>
              </wp:positionV>
              <wp:extent cx="1841500" cy="527050"/>
              <wp:effectExtent l="0" t="0" r="6350" b="63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41500" cy="5270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D903485" id="Rectangle 1" o:spid="_x0000_s1026" style="position:absolute;margin-left:360.15pt;margin-top:-20.5pt;width:145pt;height:41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" fillcolor="white [3212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D7A19" w14:textId="77777777" w:rsidR="00D52C87" w:rsidRDefault="00D52C87" w:rsidP="00B45A6B">
      <w:r>
        <w:separator/>
      </w:r>
    </w:p>
  </w:footnote>
  <w:footnote w:type="continuationSeparator" w:id="0">
    <w:p w14:paraId="543654A3" w14:textId="77777777" w:rsidR="00D52C87" w:rsidRDefault="00D52C87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89F18" w14:textId="77777777" w:rsidR="0081525A" w:rsidRDefault="0081525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5F74815C" wp14:editId="5E60603A">
          <wp:simplePos x="0" y="0"/>
          <wp:positionH relativeFrom="margin">
            <wp:posOffset>-588202</wp:posOffset>
          </wp:positionH>
          <wp:positionV relativeFrom="paragraph">
            <wp:posOffset>-424265</wp:posOffset>
          </wp:positionV>
          <wp:extent cx="7359015" cy="10641204"/>
          <wp:effectExtent l="0" t="0" r="0" b="190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9015" cy="106412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E07CC7"/>
    <w:multiLevelType w:val="hybridMultilevel"/>
    <w:tmpl w:val="55DE8BEA"/>
    <w:lvl w:ilvl="0" w:tplc="81C602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547982018">
    <w:abstractNumId w:val="0"/>
  </w:num>
  <w:num w:numId="2" w16cid:durableId="87800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1C9"/>
    <w:rsid w:val="000A333B"/>
    <w:rsid w:val="000E7EF4"/>
    <w:rsid w:val="001137AB"/>
    <w:rsid w:val="0012377E"/>
    <w:rsid w:val="00141D2B"/>
    <w:rsid w:val="00151406"/>
    <w:rsid w:val="00152F10"/>
    <w:rsid w:val="001727AB"/>
    <w:rsid w:val="0017634F"/>
    <w:rsid w:val="00182246"/>
    <w:rsid w:val="00183010"/>
    <w:rsid w:val="0019163A"/>
    <w:rsid w:val="001D3B8E"/>
    <w:rsid w:val="001E110F"/>
    <w:rsid w:val="0020480C"/>
    <w:rsid w:val="002061E4"/>
    <w:rsid w:val="00207E19"/>
    <w:rsid w:val="0021220B"/>
    <w:rsid w:val="00231AFD"/>
    <w:rsid w:val="00251550"/>
    <w:rsid w:val="00266C24"/>
    <w:rsid w:val="002C5A63"/>
    <w:rsid w:val="002E232E"/>
    <w:rsid w:val="00306717"/>
    <w:rsid w:val="00311DD7"/>
    <w:rsid w:val="00351B81"/>
    <w:rsid w:val="003525BB"/>
    <w:rsid w:val="00355EF1"/>
    <w:rsid w:val="00357CE1"/>
    <w:rsid w:val="003753D8"/>
    <w:rsid w:val="00384FBD"/>
    <w:rsid w:val="003F0A91"/>
    <w:rsid w:val="003F6A68"/>
    <w:rsid w:val="00440141"/>
    <w:rsid w:val="004638E2"/>
    <w:rsid w:val="00472325"/>
    <w:rsid w:val="00482B5F"/>
    <w:rsid w:val="004C05E4"/>
    <w:rsid w:val="004C495A"/>
    <w:rsid w:val="004E23BD"/>
    <w:rsid w:val="004E6528"/>
    <w:rsid w:val="00500696"/>
    <w:rsid w:val="00504A77"/>
    <w:rsid w:val="00516D33"/>
    <w:rsid w:val="00537566"/>
    <w:rsid w:val="00594B0A"/>
    <w:rsid w:val="005D65B3"/>
    <w:rsid w:val="005F544F"/>
    <w:rsid w:val="00624035"/>
    <w:rsid w:val="00625747"/>
    <w:rsid w:val="00677466"/>
    <w:rsid w:val="00680AB4"/>
    <w:rsid w:val="006A21D9"/>
    <w:rsid w:val="006A5D35"/>
    <w:rsid w:val="00727B15"/>
    <w:rsid w:val="007946FD"/>
    <w:rsid w:val="007949F4"/>
    <w:rsid w:val="007E2252"/>
    <w:rsid w:val="007F4679"/>
    <w:rsid w:val="007F758D"/>
    <w:rsid w:val="00807F0C"/>
    <w:rsid w:val="0081525A"/>
    <w:rsid w:val="00817438"/>
    <w:rsid w:val="00827195"/>
    <w:rsid w:val="00847A87"/>
    <w:rsid w:val="00874F14"/>
    <w:rsid w:val="008761DF"/>
    <w:rsid w:val="00887407"/>
    <w:rsid w:val="008B2582"/>
    <w:rsid w:val="008E42CA"/>
    <w:rsid w:val="008E68FA"/>
    <w:rsid w:val="0090354C"/>
    <w:rsid w:val="00905A01"/>
    <w:rsid w:val="00951987"/>
    <w:rsid w:val="009523E9"/>
    <w:rsid w:val="00952A80"/>
    <w:rsid w:val="0096225B"/>
    <w:rsid w:val="00965441"/>
    <w:rsid w:val="009815D9"/>
    <w:rsid w:val="009A71C9"/>
    <w:rsid w:val="009C712F"/>
    <w:rsid w:val="009D2B78"/>
    <w:rsid w:val="009F15F4"/>
    <w:rsid w:val="009F1B58"/>
    <w:rsid w:val="00A35BEC"/>
    <w:rsid w:val="00A4224D"/>
    <w:rsid w:val="00A5026F"/>
    <w:rsid w:val="00AA38EC"/>
    <w:rsid w:val="00AC6D0B"/>
    <w:rsid w:val="00AD506B"/>
    <w:rsid w:val="00AE3BA6"/>
    <w:rsid w:val="00AF7C54"/>
    <w:rsid w:val="00B04C61"/>
    <w:rsid w:val="00B120E1"/>
    <w:rsid w:val="00B1431C"/>
    <w:rsid w:val="00B45A6B"/>
    <w:rsid w:val="00B6145F"/>
    <w:rsid w:val="00B82078"/>
    <w:rsid w:val="00B83843"/>
    <w:rsid w:val="00B90173"/>
    <w:rsid w:val="00BB0C89"/>
    <w:rsid w:val="00BF5E7B"/>
    <w:rsid w:val="00C023D8"/>
    <w:rsid w:val="00C04C2C"/>
    <w:rsid w:val="00C1761A"/>
    <w:rsid w:val="00C3399B"/>
    <w:rsid w:val="00C64B20"/>
    <w:rsid w:val="00C72181"/>
    <w:rsid w:val="00C7703C"/>
    <w:rsid w:val="00CA53ED"/>
    <w:rsid w:val="00D05C46"/>
    <w:rsid w:val="00D20178"/>
    <w:rsid w:val="00D23D07"/>
    <w:rsid w:val="00D52C87"/>
    <w:rsid w:val="00D56C2A"/>
    <w:rsid w:val="00D60118"/>
    <w:rsid w:val="00D77C38"/>
    <w:rsid w:val="00DA1DB3"/>
    <w:rsid w:val="00DD3332"/>
    <w:rsid w:val="00DE1C18"/>
    <w:rsid w:val="00DF3B12"/>
    <w:rsid w:val="00E44BF8"/>
    <w:rsid w:val="00E711FD"/>
    <w:rsid w:val="00E82B4B"/>
    <w:rsid w:val="00EA3E34"/>
    <w:rsid w:val="00EA4268"/>
    <w:rsid w:val="00EC0468"/>
    <w:rsid w:val="00EC60FA"/>
    <w:rsid w:val="00ED24ED"/>
    <w:rsid w:val="00ED2F22"/>
    <w:rsid w:val="00ED40DA"/>
    <w:rsid w:val="00F15064"/>
    <w:rsid w:val="00F230BE"/>
    <w:rsid w:val="00F406A1"/>
    <w:rsid w:val="00F4153E"/>
    <w:rsid w:val="00FA4285"/>
    <w:rsid w:val="00FF45CD"/>
    <w:rsid w:val="00FF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DA7BCD"/>
  <w15:chartTrackingRefBased/>
  <w15:docId w15:val="{391D68E5-3314-456B-B6FD-CC700ABE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customStyle="1" w:styleId="Norm10">
    <w:name w:val="Norm10"/>
    <w:basedOn w:val="Normal"/>
    <w:rsid w:val="00482B5F"/>
    <w:rPr>
      <w:rFonts w:ascii="Helv" w:hAnsi="Helv" w:cs="Arial"/>
      <w:sz w:val="22"/>
      <w:szCs w:val="24"/>
    </w:rPr>
  </w:style>
  <w:style w:type="character" w:styleId="Hyperlink">
    <w:name w:val="Hyperlink"/>
    <w:semiHidden/>
    <w:unhideWhenUsed/>
    <w:rsid w:val="00440141"/>
    <w:rPr>
      <w:color w:val="0000FF"/>
      <w:u w:val="single"/>
    </w:rPr>
  </w:style>
  <w:style w:type="table" w:styleId="TableGrid">
    <w:name w:val="Table Grid"/>
    <w:basedOn w:val="TableNormal"/>
    <w:uiPriority w:val="39"/>
    <w:rsid w:val="0095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664c9-e1fc-4750-9450-eaa7e0cf8587">
      <Terms xmlns="http://schemas.microsoft.com/office/infopath/2007/PartnerControls"/>
    </lcf76f155ced4ddcb4097134ff3c332f>
    <TaxCatchAll xmlns="3e30fcac-d772-4bf4-bc81-607eed49a2b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1C76ABB8CB984E8438ABC6056AAC7D" ma:contentTypeVersion="13" ma:contentTypeDescription="Create a new document." ma:contentTypeScope="" ma:versionID="dadd4406ba1df2534a45423bd12364e4">
  <xsd:schema xmlns:xsd="http://www.w3.org/2001/XMLSchema" xmlns:xs="http://www.w3.org/2001/XMLSchema" xmlns:p="http://schemas.microsoft.com/office/2006/metadata/properties" xmlns:ns2="a4d664c9-e1fc-4750-9450-eaa7e0cf8587" xmlns:ns3="3e30fcac-d772-4bf4-bc81-607eed49a2b3" targetNamespace="http://schemas.microsoft.com/office/2006/metadata/properties" ma:root="true" ma:fieldsID="f29f04fccfae9c1bbbb2a4f8f4325815" ns2:_="" ns3:_="">
    <xsd:import namespace="a4d664c9-e1fc-4750-9450-eaa7e0cf8587"/>
    <xsd:import namespace="3e30fcac-d772-4bf4-bc81-607eed49a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664c9-e1fc-4750-9450-eaa7e0cf85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6652b16-596e-4b54-9989-c376492154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0fcac-d772-4bf4-bc81-607eed49a2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cd43558-aa43-4dcd-8d8e-c1c513efbe20}" ma:internalName="TaxCatchAll" ma:showField="CatchAllData" ma:web="3e30fcac-d772-4bf4-bc81-607eed49a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E2BEDB-7E1E-4687-B8F3-7026EFDBD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0CA98D-F5F2-4125-B9FD-7641942FECB2}">
  <ds:schemaRefs>
    <ds:schemaRef ds:uri="http://schemas.microsoft.com/office/2006/metadata/properties"/>
    <ds:schemaRef ds:uri="http://schemas.microsoft.com/office/infopath/2007/PartnerControls"/>
    <ds:schemaRef ds:uri="a4d664c9-e1fc-4750-9450-eaa7e0cf8587"/>
    <ds:schemaRef ds:uri="3e30fcac-d772-4bf4-bc81-607eed49a2b3"/>
  </ds:schemaRefs>
</ds:datastoreItem>
</file>

<file path=customXml/itemProps3.xml><?xml version="1.0" encoding="utf-8"?>
<ds:datastoreItem xmlns:ds="http://schemas.openxmlformats.org/officeDocument/2006/customXml" ds:itemID="{A4F0D17D-92F6-464E-B8D8-CAAF904CDD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D5A9A6-F34C-4519-90CD-334B69FBE4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664c9-e1fc-4750-9450-eaa7e0cf8587"/>
    <ds:schemaRef ds:uri="3e30fcac-d772-4bf4-bc81-607eed49a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144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Ian Godfrey</cp:lastModifiedBy>
  <cp:revision>5</cp:revision>
  <cp:lastPrinted>2026-01-09T11:39:00Z</cp:lastPrinted>
  <dcterms:created xsi:type="dcterms:W3CDTF">2026-01-09T11:38:00Z</dcterms:created>
  <dcterms:modified xsi:type="dcterms:W3CDTF">2026-01-09T14:02:00Z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0x010100711C76ABB8CB984E8438ABC6056AAC7D</vt:lpwstr>
  </property>
  <property fmtid="{D5CDD505-2E9C-101B-9397-08002B2CF9AE}" pid="3" name="MediaServiceImageTags">
    <vt:lpwstr/>
  </property>
</Properties>
</file>