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="009F1B58" w:rsidRDefault="00952A80" w14:paraId="74163BC5" w14:textId="77777777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B5050" wp14:editId="0B64D020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Pr="00535AA4" w:rsidR="00952A80" w:rsidP="00952A80" w:rsidRDefault="00952A80" w14:paraId="0A857C98" w14:textId="77777777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Pr="00535AA4" w:rsidR="00952A80" w:rsidP="00952A80" w:rsidRDefault="00952A80" w14:paraId="3E099C20" w14:textId="77777777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29B5050">
                <v:stroke joinstyle="miter"/>
                <v:path gradientshapeok="t" o:connecttype="rect"/>
              </v:shapetype>
              <v:shape id="Text Box 4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">
                <v:textbox style="mso-fit-shape-to-text:t">
                  <w:txbxContent>
                    <w:p w:rsidRPr="00535AA4" w:rsidR="00952A80" w:rsidP="00952A80" w:rsidRDefault="00952A80" w14:paraId="0A857C98" w14:textId="77777777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Pr="00535AA4" w:rsidR="00952A80" w:rsidP="00952A80" w:rsidRDefault="00952A80" w14:paraId="3E099C20" w14:textId="77777777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9124E8" wp14:editId="1C41A47C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535AA4" w:rsidR="00952A80" w:rsidP="00952A80" w:rsidRDefault="00952A80" w14:paraId="3F39055D" w14:textId="77777777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" w14:anchorId="359124E8">
                <v:textbox>
                  <w:txbxContent>
                    <w:p w:rsidRPr="00535AA4" w:rsidR="00952A80" w:rsidP="00952A80" w:rsidRDefault="00952A80" w14:paraId="3F39055D" w14:textId="77777777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 w14:paraId="13FFD800" w14:textId="77777777"/>
    <w:p w:rsidR="00952A80" w:rsidRDefault="00952A80" w14:paraId="590E2CF9" w14:textId="77777777"/>
    <w:p w:rsidR="00952A80" w:rsidRDefault="00952A80" w14:paraId="0FE03669" w14:textId="77777777"/>
    <w:p w:rsidR="00952A80" w:rsidRDefault="00952A80" w14:paraId="2794077A" w14:textId="77777777"/>
    <w:p w:rsidR="00952A80" w:rsidRDefault="00952A80" w14:paraId="74EFA909" w14:textId="77777777"/>
    <w:p w:rsidR="00952A80" w:rsidRDefault="008170CB" w14:paraId="2934B6AE" w14:textId="4B1F5D16"/>
    <w:p w:rsidRPr="009871FC" w:rsidR="00E7628E" w:rsidP="00D0663A" w:rsidRDefault="00D0663A" w14:paraId="371E2019" w14:textId="7BF5E8A0">
      <w:pPr>
        <w:jc w:val="center"/>
        <w:rPr>
          <w:rFonts w:asciiTheme="minorHAnsi" w:hAnsiTheme="minorHAnsi" w:cstheme="minorHAnsi"/>
          <w:b/>
          <w:bCs/>
          <w:sz w:val="24"/>
          <w:szCs w:val="18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18"/>
          <w:u w:val="single"/>
        </w:rPr>
        <w:t xml:space="preserve">Years 1 &amp; 2 Trip to </w:t>
      </w:r>
      <w:r w:rsidR="000C44AD">
        <w:rPr>
          <w:rFonts w:asciiTheme="minorHAnsi" w:hAnsiTheme="minorHAnsi" w:cstheme="minorHAnsi"/>
          <w:b/>
          <w:bCs/>
          <w:sz w:val="24"/>
          <w:szCs w:val="18"/>
          <w:u w:val="single"/>
        </w:rPr>
        <w:t>Smithills</w:t>
      </w:r>
      <w:r>
        <w:rPr>
          <w:rFonts w:asciiTheme="minorHAnsi" w:hAnsiTheme="minorHAnsi" w:cstheme="minorHAnsi"/>
          <w:b/>
          <w:bCs/>
          <w:sz w:val="24"/>
          <w:szCs w:val="18"/>
          <w:u w:val="single"/>
        </w:rPr>
        <w:t xml:space="preserve"> Farm</w:t>
      </w:r>
    </w:p>
    <w:p w:rsidR="008C6A18" w:rsidP="008C6A18" w:rsidRDefault="008C6A18" w14:paraId="32D94CBA" w14:textId="77777777">
      <w:pPr>
        <w:rPr>
          <w:rFonts w:asciiTheme="minorHAnsi" w:hAnsiTheme="minorHAnsi" w:cstheme="minorHAnsi"/>
          <w:sz w:val="24"/>
          <w:szCs w:val="18"/>
        </w:rPr>
      </w:pPr>
    </w:p>
    <w:p w:rsidR="008C6A18" w:rsidP="008C6A18" w:rsidRDefault="008C6A18" w14:paraId="154D71AA" w14:textId="67D0083F">
      <w:pPr>
        <w:rPr>
          <w:rFonts w:asciiTheme="minorHAnsi" w:hAnsiTheme="minorHAnsi" w:cstheme="minorHAnsi"/>
          <w:sz w:val="24"/>
          <w:szCs w:val="18"/>
        </w:rPr>
      </w:pPr>
      <w:r w:rsidRPr="008C6A18">
        <w:rPr>
          <w:rFonts w:asciiTheme="minorHAnsi" w:hAnsiTheme="minorHAnsi" w:cstheme="minorHAnsi"/>
          <w:sz w:val="24"/>
          <w:szCs w:val="18"/>
        </w:rPr>
        <w:t>Dear Parents and Carers,</w:t>
      </w:r>
    </w:p>
    <w:p w:rsidRPr="008C6A18" w:rsidR="008C6A18" w:rsidP="008C6A18" w:rsidRDefault="008C6A18" w14:paraId="11083AFA" w14:textId="77777777">
      <w:pPr>
        <w:rPr>
          <w:rFonts w:asciiTheme="minorHAnsi" w:hAnsiTheme="minorHAnsi" w:cstheme="minorHAnsi"/>
          <w:sz w:val="24"/>
          <w:szCs w:val="18"/>
        </w:rPr>
      </w:pPr>
    </w:p>
    <w:p w:rsidR="008C6A18" w:rsidP="77139766" w:rsidRDefault="008C6A18" w14:paraId="570E4F23" w14:textId="154659EE">
      <w:pPr>
        <w:rPr>
          <w:rFonts w:ascii="Calibri" w:hAnsi="Calibri" w:cs="Calibri" w:asciiTheme="minorAscii" w:hAnsiTheme="minorAscii" w:cstheme="minorAscii"/>
          <w:b w:val="0"/>
          <w:bCs w:val="0"/>
          <w:sz w:val="24"/>
          <w:szCs w:val="24"/>
        </w:rPr>
      </w:pP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 xml:space="preserve">As part of our science topic on Life Cycles, we are excited to inform you that </w:t>
      </w:r>
      <w:r w:rsidRPr="77139766" w:rsidR="78531930">
        <w:rPr>
          <w:rFonts w:ascii="Calibri" w:hAnsi="Calibri" w:cs="Calibri" w:asciiTheme="minorAscii" w:hAnsiTheme="minorAscii" w:cstheme="minorAscii"/>
          <w:sz w:val="24"/>
          <w:szCs w:val="24"/>
        </w:rPr>
        <w:t>we have arranged an exciting</w:t>
      </w: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 xml:space="preserve"> school trip to </w:t>
      </w:r>
      <w:r w:rsidRPr="77139766" w:rsidR="000C44AD">
        <w:rPr>
          <w:rFonts w:ascii="Calibri" w:hAnsi="Calibri" w:cs="Calibri" w:asciiTheme="minorAscii" w:hAnsiTheme="minorAscii" w:cstheme="minorAscii"/>
          <w:sz w:val="24"/>
          <w:szCs w:val="24"/>
        </w:rPr>
        <w:t>Smithill</w:t>
      </w:r>
      <w:r w:rsidRPr="77139766" w:rsidR="000C44AD">
        <w:rPr>
          <w:rFonts w:ascii="Calibri" w:hAnsi="Calibri" w:cs="Calibri" w:asciiTheme="minorAscii" w:hAnsiTheme="minorAscii" w:cstheme="minorAscii"/>
          <w:sz w:val="24"/>
          <w:szCs w:val="24"/>
        </w:rPr>
        <w:t>s</w:t>
      </w: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 xml:space="preserve"> Farm</w:t>
      </w: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 xml:space="preserve"> on </w:t>
      </w:r>
      <w:r w:rsidRPr="77139766" w:rsidR="00A937BA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Thursday 26</w:t>
      </w:r>
      <w:r w:rsidRPr="77139766" w:rsidR="00A937BA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  <w:vertAlign w:val="superscript"/>
        </w:rPr>
        <w:t>th</w:t>
      </w:r>
      <w:r w:rsidRPr="77139766" w:rsidR="00A937BA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 March</w:t>
      </w:r>
      <w:r w:rsidRPr="77139766" w:rsidR="21FC267F">
        <w:rPr>
          <w:rFonts w:ascii="Calibri" w:hAnsi="Calibri" w:cs="Calibri" w:asciiTheme="minorAscii" w:hAnsiTheme="minorAscii" w:cstheme="minorAscii"/>
          <w:b w:val="0"/>
          <w:bCs w:val="0"/>
          <w:sz w:val="24"/>
          <w:szCs w:val="24"/>
        </w:rPr>
        <w:t>.</w:t>
      </w:r>
    </w:p>
    <w:p w:rsidRPr="008C6A18" w:rsidR="000C44AD" w:rsidP="008C6A18" w:rsidRDefault="000C44AD" w14:paraId="7C3F3CF9" w14:textId="77777777">
      <w:pPr>
        <w:rPr>
          <w:rFonts w:asciiTheme="minorHAnsi" w:hAnsiTheme="minorHAnsi" w:cstheme="minorHAnsi"/>
          <w:sz w:val="24"/>
          <w:szCs w:val="18"/>
        </w:rPr>
      </w:pPr>
    </w:p>
    <w:p w:rsidR="008C6A18" w:rsidP="08EE5636" w:rsidRDefault="008C6A18" w14:paraId="6EC4E4FB" w14:textId="2F83C77C">
      <w:p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 xml:space="preserve">The coach will </w:t>
      </w: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>depart</w:t>
      </w: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 xml:space="preserve"> from school </w:t>
      </w:r>
      <w:r w:rsidRPr="77139766" w:rsidR="7673E54E">
        <w:rPr>
          <w:rFonts w:ascii="Calibri" w:hAnsi="Calibri" w:cs="Calibri" w:asciiTheme="minorAscii" w:hAnsiTheme="minorAscii" w:cstheme="minorAscii"/>
          <w:sz w:val="24"/>
          <w:szCs w:val="24"/>
        </w:rPr>
        <w:t>shortly</w:t>
      </w:r>
      <w:r w:rsidRPr="77139766" w:rsidR="647EF708">
        <w:rPr>
          <w:rFonts w:ascii="Calibri" w:hAnsi="Calibri" w:cs="Calibri" w:asciiTheme="minorAscii" w:hAnsiTheme="minorAscii" w:cstheme="minorAscii"/>
          <w:sz w:val="24"/>
          <w:szCs w:val="24"/>
        </w:rPr>
        <w:t xml:space="preserve"> after </w:t>
      </w: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 xml:space="preserve">9:00am, following morning registration, so </w:t>
      </w:r>
      <w:r w:rsidRPr="77139766" w:rsidR="008C6A18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please ensure your child arrives at school promptly</w:t>
      </w: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 xml:space="preserve"> on the day of the trip. </w:t>
      </w:r>
      <w:r w:rsidRPr="77139766" w:rsidR="0556C72C">
        <w:rPr>
          <w:rFonts w:ascii="Calibri" w:hAnsi="Calibri" w:cs="Calibri" w:asciiTheme="minorAscii" w:hAnsiTheme="minorAscii" w:cstheme="minorAscii"/>
          <w:sz w:val="24"/>
          <w:szCs w:val="24"/>
        </w:rPr>
        <w:t xml:space="preserve">We cannot wait for late arrivals. </w:t>
      </w:r>
      <w:r w:rsidRPr="77139766" w:rsidR="008C6A18">
        <w:rPr>
          <w:rFonts w:ascii="Calibri" w:hAnsi="Calibri" w:cs="Calibri" w:asciiTheme="minorAscii" w:hAnsiTheme="minorAscii" w:cstheme="minorAscii"/>
          <w:sz w:val="24"/>
          <w:szCs w:val="24"/>
        </w:rPr>
        <w:t>The coach will return in time for the normal end of the school day.</w:t>
      </w:r>
      <w:r w:rsidRPr="77139766" w:rsidR="000631AC">
        <w:rPr>
          <w:rFonts w:ascii="Calibri" w:hAnsi="Calibri" w:cs="Calibri" w:asciiTheme="minorAscii" w:hAnsiTheme="minorAscii" w:cstheme="minorAscii"/>
          <w:sz w:val="24"/>
          <w:szCs w:val="24"/>
        </w:rPr>
        <w:t xml:space="preserve"> </w:t>
      </w:r>
      <w:r w:rsidRPr="77139766" w:rsidR="000631AC">
        <w:rPr>
          <w:rFonts w:ascii="Calibri" w:hAnsi="Calibri" w:cs="Calibri" w:asciiTheme="minorAscii" w:hAnsiTheme="minorAscii" w:cstheme="minorAscii"/>
          <w:sz w:val="24"/>
          <w:szCs w:val="24"/>
        </w:rPr>
        <w:t>If there are any delays to the coach’s return, teachers will c</w:t>
      </w:r>
      <w:r w:rsidRPr="77139766" w:rsidR="000631AC">
        <w:rPr>
          <w:rFonts w:ascii="Calibri" w:hAnsi="Calibri" w:cs="Calibri" w:asciiTheme="minorAscii" w:hAnsiTheme="minorAscii" w:cstheme="minorAscii"/>
          <w:sz w:val="24"/>
          <w:szCs w:val="24"/>
        </w:rPr>
        <w:t xml:space="preserve">ontact you via Class Dojo. </w:t>
      </w:r>
    </w:p>
    <w:p w:rsidR="008C6A18" w:rsidP="08EE5636" w:rsidRDefault="008C6A18" w14:paraId="1F90435E" w14:textId="3BCF24E2">
      <w:pPr>
        <w:rPr>
          <w:rFonts w:ascii="Calibri" w:hAnsi="Calibri" w:cs="Calibri" w:asciiTheme="minorAscii" w:hAnsiTheme="minorAscii" w:cstheme="minorAscii"/>
          <w:sz w:val="24"/>
          <w:szCs w:val="24"/>
        </w:rPr>
      </w:pPr>
    </w:p>
    <w:p w:rsidR="008C6A18" w:rsidP="08EE5636" w:rsidRDefault="008C6A18" w14:paraId="0E92A759" w14:textId="4EA42662">
      <w:pPr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08EE5636" w:rsidR="1B102F9A">
        <w:rPr>
          <w:rFonts w:ascii="Calibri" w:hAnsi="Calibri" w:cs="Calibri" w:asciiTheme="minorAscii" w:hAnsiTheme="minorAscii" w:cstheme="minorAscii"/>
          <w:sz w:val="24"/>
          <w:szCs w:val="24"/>
        </w:rPr>
        <w:t>P</w:t>
      </w:r>
      <w:r w:rsidRPr="08EE5636" w:rsidR="008C6A18">
        <w:rPr>
          <w:rFonts w:ascii="Calibri" w:hAnsi="Calibri" w:cs="Calibri" w:asciiTheme="minorAscii" w:hAnsiTheme="minorAscii" w:cstheme="minorAscii"/>
          <w:sz w:val="24"/>
          <w:szCs w:val="24"/>
        </w:rPr>
        <w:t>lease ensure that arrangements are in place to collect your child at 3:</w:t>
      </w:r>
      <w:r w:rsidRPr="08EE5636" w:rsidR="000C44AD">
        <w:rPr>
          <w:rFonts w:ascii="Calibri" w:hAnsi="Calibri" w:cs="Calibri" w:asciiTheme="minorAscii" w:hAnsiTheme="minorAscii" w:cstheme="minorAscii"/>
          <w:sz w:val="24"/>
          <w:szCs w:val="24"/>
        </w:rPr>
        <w:t>15</w:t>
      </w:r>
      <w:r w:rsidRPr="08EE5636" w:rsidR="008C6A18">
        <w:rPr>
          <w:rFonts w:ascii="Calibri" w:hAnsi="Calibri" w:cs="Calibri" w:asciiTheme="minorAscii" w:hAnsiTheme="minorAscii" w:cstheme="minorAscii"/>
          <w:sz w:val="24"/>
          <w:szCs w:val="24"/>
        </w:rPr>
        <w:t>pm</w:t>
      </w:r>
      <w:r w:rsidRPr="08EE5636" w:rsidR="000C44AD">
        <w:rPr>
          <w:rFonts w:ascii="Calibri" w:hAnsi="Calibri" w:cs="Calibri" w:asciiTheme="minorAscii" w:hAnsiTheme="minorAscii" w:cstheme="minorAscii"/>
          <w:sz w:val="24"/>
          <w:szCs w:val="24"/>
        </w:rPr>
        <w:t>.</w:t>
      </w:r>
      <w:r w:rsidRPr="08EE5636" w:rsidR="26617B58">
        <w:rPr>
          <w:rFonts w:ascii="Calibri" w:hAnsi="Calibri" w:cs="Calibri" w:asciiTheme="minorAscii" w:hAnsiTheme="minorAscii" w:cstheme="minorAscii"/>
          <w:sz w:val="24"/>
          <w:szCs w:val="24"/>
        </w:rPr>
        <w:t xml:space="preserve"> </w:t>
      </w:r>
      <w:r w:rsidRPr="08EE5636" w:rsidR="008C6A18">
        <w:rPr>
          <w:rFonts w:ascii="Calibri" w:hAnsi="Calibri" w:cs="Calibri" w:asciiTheme="minorAscii" w:hAnsiTheme="minorAscii" w:cstheme="minorAscii"/>
          <w:sz w:val="24"/>
          <w:szCs w:val="24"/>
        </w:rPr>
        <w:t>If you</w:t>
      </w:r>
      <w:r w:rsidRPr="08EE5636" w:rsidR="7EB6FB86">
        <w:rPr>
          <w:rFonts w:ascii="Calibri" w:hAnsi="Calibri" w:cs="Calibri" w:asciiTheme="minorAscii" w:hAnsiTheme="minorAscii" w:cstheme="minorAscii"/>
          <w:sz w:val="24"/>
          <w:szCs w:val="24"/>
        </w:rPr>
        <w:t xml:space="preserve"> </w:t>
      </w:r>
      <w:r w:rsidRPr="08EE5636" w:rsidR="008C6A18">
        <w:rPr>
          <w:rFonts w:ascii="Calibri" w:hAnsi="Calibri" w:cs="Calibri" w:asciiTheme="minorAscii" w:hAnsiTheme="minorAscii" w:cstheme="minorAscii"/>
          <w:sz w:val="24"/>
          <w:szCs w:val="24"/>
        </w:rPr>
        <w:t>require</w:t>
      </w:r>
      <w:r w:rsidRPr="08EE5636" w:rsidR="3D0AA6C5">
        <w:rPr>
          <w:rFonts w:ascii="Calibri" w:hAnsi="Calibri" w:cs="Calibri" w:asciiTheme="minorAscii" w:hAnsiTheme="minorAscii" w:cstheme="minorAscii"/>
          <w:sz w:val="24"/>
          <w:szCs w:val="24"/>
        </w:rPr>
        <w:t xml:space="preserve"> </w:t>
      </w:r>
      <w:r w:rsidRPr="08EE5636" w:rsidR="008C6A18">
        <w:rPr>
          <w:rFonts w:ascii="Calibri" w:hAnsi="Calibri" w:cs="Calibri" w:asciiTheme="minorAscii" w:hAnsiTheme="minorAscii" w:cstheme="minorAscii"/>
          <w:sz w:val="24"/>
          <w:szCs w:val="24"/>
        </w:rPr>
        <w:t>wraparound care, please book directly with Active Future, following the usual procedures.</w:t>
      </w:r>
      <w:r w:rsidRPr="08EE5636" w:rsidR="000C44AD">
        <w:rPr>
          <w:rFonts w:ascii="Calibri" w:hAnsi="Calibri" w:cs="Calibri" w:asciiTheme="minorAscii" w:hAnsiTheme="minorAscii" w:cstheme="minorAscii"/>
          <w:sz w:val="24"/>
          <w:szCs w:val="24"/>
        </w:rPr>
        <w:t xml:space="preserve"> </w:t>
      </w:r>
    </w:p>
    <w:p w:rsidR="000C44AD" w:rsidP="008C6A18" w:rsidRDefault="000C44AD" w14:paraId="2F03306D" w14:textId="77777777">
      <w:pPr>
        <w:rPr>
          <w:rFonts w:asciiTheme="minorHAnsi" w:hAnsiTheme="minorHAnsi" w:cstheme="minorHAnsi"/>
          <w:sz w:val="24"/>
          <w:szCs w:val="18"/>
        </w:rPr>
      </w:pPr>
    </w:p>
    <w:p w:rsidRPr="008C6A18" w:rsidR="000C44AD" w:rsidP="11407BF2" w:rsidRDefault="000631AC" w14:paraId="64C88EBC" w14:textId="7A60D124">
      <w:pPr>
        <w:pStyle w:val="Normal"/>
        <w:rPr>
          <w:rFonts w:ascii="Calibri" w:hAnsi="Calibri" w:cs="Calibri" w:asciiTheme="minorAscii" w:hAnsiTheme="minorAscii" w:cstheme="minorAscii"/>
          <w:b w:val="0"/>
          <w:bCs w:val="0"/>
          <w:sz w:val="24"/>
          <w:szCs w:val="24"/>
        </w:rPr>
      </w:pPr>
      <w:r w:rsidRPr="11407BF2" w:rsidR="000631AC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Children </w:t>
      </w:r>
      <w:r w:rsidRPr="11407BF2" w:rsidR="02314F31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should wear P.E. kit </w:t>
      </w:r>
      <w:r w:rsidRPr="11407BF2" w:rsidR="02314F31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appropriate footwear</w:t>
      </w:r>
      <w:r w:rsidRPr="11407BF2" w:rsidR="02314F31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 suitable for being outside e.g. old trainers. Please also send your child with </w:t>
      </w:r>
      <w:r w:rsidRPr="11407BF2" w:rsidR="000631AC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a coat</w:t>
      </w:r>
      <w:r w:rsidRPr="11407BF2" w:rsidR="3A4DD518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 suitable for </w:t>
      </w:r>
      <w:r w:rsidRPr="11407BF2" w:rsidR="78FC97FF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the </w:t>
      </w:r>
      <w:r w:rsidRPr="11407BF2" w:rsidR="3A4DD518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weather on the day</w:t>
      </w:r>
      <w:r w:rsidRPr="11407BF2" w:rsidR="4679368B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. </w:t>
      </w:r>
      <w:r w:rsidRPr="11407BF2" w:rsidR="4679368B">
        <w:rPr>
          <w:rFonts w:ascii="Calibri" w:hAnsi="Calibri" w:cs="Calibri" w:asciiTheme="minorAscii" w:hAnsiTheme="minorAscii" w:cstheme="minorAscii"/>
          <w:b w:val="0"/>
          <w:bCs w:val="0"/>
          <w:sz w:val="24"/>
          <w:szCs w:val="24"/>
        </w:rPr>
        <w:t>For any children who will be going into After School Club, you may wish to send some spare shoes that can be left in school during the day.</w:t>
      </w:r>
    </w:p>
    <w:p w:rsidRPr="008C6A18" w:rsidR="000C44AD" w:rsidP="11407BF2" w:rsidRDefault="000631AC" w14:paraId="4937CF9E" w14:textId="1574FB5C">
      <w:pPr>
        <w:pStyle w:val="Normal"/>
        <w:rPr>
          <w:rFonts w:ascii="Calibri" w:hAnsi="Calibri" w:cs="Calibri" w:asciiTheme="minorAscii" w:hAnsiTheme="minorAscii" w:cstheme="minorAscii"/>
          <w:sz w:val="24"/>
          <w:szCs w:val="24"/>
        </w:rPr>
      </w:pPr>
    </w:p>
    <w:p w:rsidRPr="008C6A18" w:rsidR="000C44AD" w:rsidP="77139766" w:rsidRDefault="000631AC" w14:paraId="5AB6FEFC" w14:textId="2951F952">
      <w:pPr>
        <w:pStyle w:val="Normal"/>
        <w:rPr>
          <w:rFonts w:ascii="Calibri" w:hAnsi="Calibri" w:cs="Calibri" w:asciiTheme="minorAscii" w:hAnsiTheme="minorAscii" w:cstheme="minorAscii"/>
          <w:sz w:val="24"/>
          <w:szCs w:val="24"/>
        </w:rPr>
      </w:pPr>
      <w:r w:rsidRPr="11407BF2" w:rsidR="3DCF552B">
        <w:rPr>
          <w:rFonts w:ascii="Calibri" w:hAnsi="Calibri" w:cs="Calibri" w:asciiTheme="minorAscii" w:hAnsiTheme="minorAscii" w:cstheme="minorAscii"/>
          <w:sz w:val="24"/>
          <w:szCs w:val="24"/>
        </w:rPr>
        <w:t>If</w:t>
      </w:r>
      <w:r w:rsidRPr="11407BF2" w:rsidR="3DCF552B">
        <w:rPr>
          <w:rFonts w:ascii="Calibri" w:hAnsi="Calibri" w:cs="Calibri" w:asciiTheme="minorAscii" w:hAnsiTheme="minorAscii" w:cstheme="minorAscii"/>
          <w:sz w:val="24"/>
          <w:szCs w:val="24"/>
        </w:rPr>
        <w:t xml:space="preserve"> you would like to order a packed lunch from </w:t>
      </w:r>
      <w:r w:rsidRPr="11407BF2" w:rsidR="38A6E321">
        <w:rPr>
          <w:rFonts w:ascii="Calibri" w:hAnsi="Calibri" w:cs="Calibri" w:asciiTheme="minorAscii" w:hAnsiTheme="minorAscii" w:cstheme="minorAscii"/>
          <w:sz w:val="24"/>
          <w:szCs w:val="24"/>
        </w:rPr>
        <w:t>school,</w:t>
      </w:r>
      <w:r w:rsidRPr="11407BF2" w:rsidR="3DCF552B">
        <w:rPr>
          <w:rFonts w:ascii="Calibri" w:hAnsi="Calibri" w:cs="Calibri" w:asciiTheme="minorAscii" w:hAnsiTheme="minorAscii" w:cstheme="minorAscii"/>
          <w:sz w:val="24"/>
          <w:szCs w:val="24"/>
        </w:rPr>
        <w:t xml:space="preserve"> then please order from the dedicated menu on the School Hub by Friday 20</w:t>
      </w:r>
      <w:r w:rsidRPr="11407BF2" w:rsidR="3DCF552B">
        <w:rPr>
          <w:rFonts w:ascii="Calibri" w:hAnsi="Calibri" w:cs="Calibri" w:asciiTheme="minorAscii" w:hAnsiTheme="minorAscii" w:cstheme="minorAscii"/>
          <w:sz w:val="24"/>
          <w:szCs w:val="24"/>
          <w:vertAlign w:val="superscript"/>
        </w:rPr>
        <w:t>th</w:t>
      </w:r>
      <w:r w:rsidRPr="11407BF2" w:rsidR="3DCF552B">
        <w:rPr>
          <w:rFonts w:ascii="Calibri" w:hAnsi="Calibri" w:cs="Calibri" w:asciiTheme="minorAscii" w:hAnsiTheme="minorAscii" w:cstheme="minorAscii"/>
          <w:sz w:val="24"/>
          <w:szCs w:val="24"/>
        </w:rPr>
        <w:t xml:space="preserve"> March to allow the kitchen to prepare suitable orders.</w:t>
      </w:r>
      <w:r w:rsidRPr="11407BF2" w:rsidR="000631AC">
        <w:rPr>
          <w:rFonts w:ascii="Calibri" w:hAnsi="Calibri" w:cs="Calibri" w:asciiTheme="minorAscii" w:hAnsiTheme="minorAscii" w:cstheme="minorAscii"/>
          <w:sz w:val="24"/>
          <w:szCs w:val="24"/>
        </w:rPr>
        <w:t xml:space="preserve"> Please also send a disposable water bottle if possible, so that we can minimise the amount children need to carry</w:t>
      </w:r>
      <w:r w:rsidRPr="11407BF2" w:rsidR="069D239B">
        <w:rPr>
          <w:rFonts w:ascii="Calibri" w:hAnsi="Calibri" w:cs="Calibri" w:asciiTheme="minorAscii" w:hAnsiTheme="minorAscii" w:cstheme="minorAscii"/>
          <w:sz w:val="24"/>
          <w:szCs w:val="24"/>
        </w:rPr>
        <w:t xml:space="preserve"> on the day</w:t>
      </w:r>
      <w:r w:rsidRPr="11407BF2" w:rsidR="000631AC">
        <w:rPr>
          <w:rFonts w:ascii="Calibri" w:hAnsi="Calibri" w:cs="Calibri" w:asciiTheme="minorAscii" w:hAnsiTheme="minorAscii" w:cstheme="minorAscii"/>
          <w:sz w:val="24"/>
          <w:szCs w:val="24"/>
        </w:rPr>
        <w:t>. </w:t>
      </w:r>
      <w:r w:rsidRPr="11407BF2" w:rsidR="13A720CF">
        <w:rPr>
          <w:rFonts w:ascii="Calibri" w:hAnsi="Calibri" w:cs="Calibri" w:asciiTheme="minorAscii" w:hAnsiTheme="minorAscii" w:cstheme="minorAscii"/>
          <w:sz w:val="24"/>
          <w:szCs w:val="24"/>
        </w:rPr>
        <w:t>If you wish to send a packed lunch from home, please send</w:t>
      </w:r>
      <w:r w:rsidRPr="11407BF2" w:rsidR="4ABEFE91">
        <w:rPr>
          <w:rFonts w:ascii="Calibri" w:hAnsi="Calibri" w:cs="Calibri" w:asciiTheme="minorAscii" w:hAnsiTheme="minorAscii" w:cstheme="minorAscii"/>
          <w:sz w:val="24"/>
          <w:szCs w:val="24"/>
        </w:rPr>
        <w:t xml:space="preserve"> </w:t>
      </w:r>
      <w:r w:rsidRPr="11407BF2" w:rsidR="035993ED">
        <w:rPr>
          <w:rFonts w:ascii="Calibri" w:hAnsi="Calibri" w:cs="Calibri" w:asciiTheme="minorAscii" w:hAnsiTheme="minorAscii" w:cstheme="minorAscii"/>
          <w:sz w:val="24"/>
          <w:szCs w:val="24"/>
        </w:rPr>
        <w:t xml:space="preserve">in a named carrier bag </w:t>
      </w:r>
      <w:r w:rsidRPr="11407BF2" w:rsidR="4ABEFE91">
        <w:rPr>
          <w:rFonts w:ascii="Calibri" w:hAnsi="Calibri" w:cs="Calibri" w:asciiTheme="minorAscii" w:hAnsiTheme="minorAscii" w:cstheme="minorAscii"/>
          <w:sz w:val="24"/>
          <w:szCs w:val="24"/>
        </w:rPr>
        <w:t>(no fizzy drinks or sweets please)</w:t>
      </w:r>
      <w:r w:rsidRPr="11407BF2" w:rsidR="0A074141">
        <w:rPr>
          <w:rFonts w:ascii="Calibri" w:hAnsi="Calibri" w:cs="Calibri" w:asciiTheme="minorAscii" w:hAnsiTheme="minorAscii" w:cstheme="minorAscii"/>
          <w:sz w:val="24"/>
          <w:szCs w:val="24"/>
        </w:rPr>
        <w:t>.</w:t>
      </w:r>
    </w:p>
    <w:p w:rsidR="000641FB" w:rsidP="00E7628E" w:rsidRDefault="000641FB" w14:paraId="32DF4B94" w14:textId="77777777">
      <w:pPr>
        <w:rPr>
          <w:rFonts w:asciiTheme="minorHAnsi" w:hAnsiTheme="minorHAnsi" w:cstheme="minorHAnsi"/>
          <w:sz w:val="24"/>
          <w:szCs w:val="18"/>
        </w:rPr>
      </w:pPr>
    </w:p>
    <w:p w:rsidR="000631AC" w:rsidP="77139766" w:rsidRDefault="0068634B" w14:paraId="24A2CDA5" w14:textId="4EAB3292">
      <w:pPr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</w:pPr>
      <w:r w:rsidRPr="77139766" w:rsidR="0068634B">
        <w:rPr>
          <w:rFonts w:ascii="Calibri" w:hAnsi="Calibri" w:cs="Calibri" w:asciiTheme="minorAscii" w:hAnsiTheme="minorAscii" w:cstheme="minorAscii"/>
          <w:sz w:val="24"/>
          <w:szCs w:val="24"/>
        </w:rPr>
        <w:t>The cost of this trip is</w:t>
      </w:r>
      <w:r w:rsidRPr="77139766" w:rsidR="325B33C4">
        <w:rPr>
          <w:rFonts w:ascii="Calibri" w:hAnsi="Calibri" w:cs="Calibri" w:asciiTheme="minorAscii" w:hAnsiTheme="minorAscii" w:cstheme="minorAscii"/>
          <w:sz w:val="24"/>
          <w:szCs w:val="24"/>
        </w:rPr>
        <w:t xml:space="preserve"> </w:t>
      </w:r>
      <w:r w:rsidRPr="77139766" w:rsidR="325B33C4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just £10 per child</w:t>
      </w:r>
      <w:r w:rsidRPr="77139766" w:rsidR="325B33C4">
        <w:rPr>
          <w:rFonts w:ascii="Calibri" w:hAnsi="Calibri" w:cs="Calibri" w:asciiTheme="minorAscii" w:hAnsiTheme="minorAscii" w:cstheme="minorAscii"/>
          <w:sz w:val="24"/>
          <w:szCs w:val="24"/>
        </w:rPr>
        <w:t xml:space="preserve">. </w:t>
      </w:r>
      <w:r w:rsidRPr="77139766" w:rsidR="2A96DAEE">
        <w:rPr>
          <w:rFonts w:ascii="Calibri" w:hAnsi="Calibri" w:cs="Calibri" w:asciiTheme="minorAscii" w:hAnsiTheme="minorAscii" w:cstheme="minorAscii"/>
          <w:sz w:val="24"/>
          <w:szCs w:val="24"/>
        </w:rPr>
        <w:t>This</w:t>
      </w:r>
      <w:r w:rsidRPr="77139766" w:rsidR="325B33C4">
        <w:rPr>
          <w:rFonts w:ascii="Calibri" w:hAnsi="Calibri" w:cs="Calibri" w:asciiTheme="minorAscii" w:hAnsiTheme="minorAscii" w:cstheme="minorAscii"/>
          <w:sz w:val="24"/>
          <w:szCs w:val="24"/>
        </w:rPr>
        <w:t xml:space="preserve"> trip is being subsidised thanks to the fantastic work done by our PTFA.</w:t>
      </w:r>
      <w:r w:rsidRPr="77139766" w:rsidR="0068634B">
        <w:rPr>
          <w:rFonts w:ascii="Calibri" w:hAnsi="Calibri" w:cs="Calibri" w:asciiTheme="minorAscii" w:hAnsiTheme="minorAscii" w:cstheme="minorAscii"/>
          <w:sz w:val="24"/>
          <w:szCs w:val="24"/>
        </w:rPr>
        <w:t xml:space="preserve"> Payments can now be made on the School Hub where you will also be asked to sign the online consent form. </w:t>
      </w:r>
      <w:r w:rsidRPr="77139766" w:rsidR="0068634B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We would be grateful if all consent forms and payments can be made </w:t>
      </w:r>
      <w:r w:rsidRPr="77139766" w:rsidR="5FC246E8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>promptly by Thursday 12</w:t>
      </w:r>
      <w:r w:rsidRPr="77139766" w:rsidR="5FC246E8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  <w:vertAlign w:val="superscript"/>
        </w:rPr>
        <w:t>th</w:t>
      </w:r>
      <w:r w:rsidRPr="77139766" w:rsidR="5FC246E8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 March, otherwise the trip will need to be cancelled.</w:t>
      </w:r>
    </w:p>
    <w:p w:rsidR="0068634B" w:rsidP="00E7628E" w:rsidRDefault="0068634B" w14:paraId="12DD786A" w14:textId="77777777">
      <w:pPr>
        <w:rPr>
          <w:rFonts w:asciiTheme="minorHAnsi" w:hAnsiTheme="minorHAnsi" w:cstheme="minorHAnsi"/>
          <w:sz w:val="24"/>
          <w:szCs w:val="18"/>
        </w:rPr>
      </w:pPr>
    </w:p>
    <w:p w:rsidR="0068634B" w:rsidP="00E7628E" w:rsidRDefault="0068634B" w14:paraId="0EF10E68" w14:textId="1ACAF2B0">
      <w:pPr>
        <w:rPr>
          <w:rFonts w:asciiTheme="minorHAnsi" w:hAnsiTheme="minorHAnsi" w:cstheme="minorHAnsi"/>
          <w:sz w:val="24"/>
          <w:szCs w:val="18"/>
        </w:rPr>
      </w:pPr>
      <w:r>
        <w:rPr>
          <w:rFonts w:asciiTheme="minorHAnsi" w:hAnsiTheme="minorHAnsi" w:cstheme="minorHAnsi"/>
          <w:sz w:val="24"/>
          <w:szCs w:val="18"/>
        </w:rPr>
        <w:t xml:space="preserve">Any questions about the trip, please contact the school office or your child’s class teacher. </w:t>
      </w:r>
    </w:p>
    <w:p w:rsidR="0068634B" w:rsidP="00E7628E" w:rsidRDefault="0068634B" w14:paraId="31229D2E" w14:textId="77777777">
      <w:pPr>
        <w:rPr>
          <w:rFonts w:asciiTheme="minorHAnsi" w:hAnsiTheme="minorHAnsi" w:cstheme="minorHAnsi"/>
          <w:sz w:val="24"/>
          <w:szCs w:val="18"/>
        </w:rPr>
      </w:pPr>
    </w:p>
    <w:p w:rsidR="0068634B" w:rsidP="00E7628E" w:rsidRDefault="00A51E2A" w14:paraId="248CBE6A" w14:textId="1DE541C8">
      <w:pPr>
        <w:rPr>
          <w:rFonts w:asciiTheme="minorHAnsi" w:hAnsiTheme="minorHAnsi" w:cstheme="minorHAnsi"/>
          <w:sz w:val="24"/>
          <w:szCs w:val="18"/>
        </w:rPr>
      </w:pPr>
      <w:r>
        <w:rPr>
          <w:rFonts w:asciiTheme="minorHAnsi" w:hAnsiTheme="minorHAnsi" w:cstheme="minorHAnsi"/>
          <w:sz w:val="24"/>
          <w:szCs w:val="18"/>
        </w:rPr>
        <w:t xml:space="preserve">We thank you for your continued support in enabling this educational visit. </w:t>
      </w:r>
    </w:p>
    <w:p w:rsidR="00A51E2A" w:rsidP="00E7628E" w:rsidRDefault="00A51E2A" w14:paraId="0BFCE227" w14:textId="77777777">
      <w:pPr>
        <w:rPr>
          <w:rFonts w:asciiTheme="minorHAnsi" w:hAnsiTheme="minorHAnsi" w:cstheme="minorHAnsi"/>
          <w:sz w:val="24"/>
          <w:szCs w:val="18"/>
        </w:rPr>
      </w:pPr>
    </w:p>
    <w:p w:rsidR="00A51E2A" w:rsidP="00E7628E" w:rsidRDefault="00A51E2A" w14:paraId="6A47CF7E" w14:textId="61366CC6">
      <w:pPr>
        <w:rPr>
          <w:rFonts w:asciiTheme="minorHAnsi" w:hAnsiTheme="minorHAnsi" w:cstheme="minorHAnsi"/>
          <w:sz w:val="24"/>
          <w:szCs w:val="18"/>
        </w:rPr>
      </w:pPr>
      <w:r>
        <w:rPr>
          <w:rFonts w:asciiTheme="minorHAnsi" w:hAnsiTheme="minorHAnsi" w:cstheme="minorHAnsi"/>
          <w:sz w:val="24"/>
          <w:szCs w:val="18"/>
        </w:rPr>
        <w:t xml:space="preserve">Kind regards, </w:t>
      </w:r>
    </w:p>
    <w:p w:rsidR="00A51E2A" w:rsidP="00E7628E" w:rsidRDefault="00A51E2A" w14:paraId="61DC7130" w14:textId="77777777">
      <w:pPr>
        <w:rPr>
          <w:rFonts w:asciiTheme="minorHAnsi" w:hAnsiTheme="minorHAnsi" w:cstheme="minorHAnsi"/>
          <w:sz w:val="24"/>
          <w:szCs w:val="18"/>
        </w:rPr>
      </w:pPr>
    </w:p>
    <w:p w:rsidR="70AEB89B" w:rsidP="77139766" w:rsidRDefault="70AEB89B" w14:paraId="7A2EAA40" w14:textId="333301AC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77139766" w:rsidR="70AEB89B">
        <w:rPr>
          <w:rFonts w:ascii="Calibri" w:hAnsi="Calibri" w:cs="Calibri" w:asciiTheme="minorAscii" w:hAnsiTheme="minorAscii" w:cstheme="minorAscii"/>
          <w:sz w:val="24"/>
          <w:szCs w:val="24"/>
        </w:rPr>
        <w:t>Miss Macdonald &amp; Mrs Gilman</w:t>
      </w:r>
    </w:p>
    <w:sectPr w:rsidRPr="00E7628E" w:rsidR="00A51E2A" w:rsidSect="0081525A">
      <w:footerReference w:type="default" r:id="rId11"/>
      <w:headerReference w:type="first" r:id="rId12"/>
      <w:pgSz w:w="11906" w:h="16838" w:orient="portrait"/>
      <w:pgMar w:top="1077" w:right="1440" w:bottom="1418" w:left="1077" w:header="62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86EFE" w:rsidP="00B45A6B" w:rsidRDefault="00A86EFE" w14:paraId="53F4A390" w14:textId="77777777">
      <w:r>
        <w:separator/>
      </w:r>
    </w:p>
  </w:endnote>
  <w:endnote w:type="continuationSeparator" w:id="0">
    <w:p w:rsidR="00A86EFE" w:rsidP="00B45A6B" w:rsidRDefault="00A86EFE" w14:paraId="37539AD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9A71C9" w:rsidRDefault="009A71C9" w14:paraId="2346574A" w14:textId="77777777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2FFAFD" wp14:editId="28BC6B7E">
              <wp:simplePos x="0" y="0"/>
              <wp:positionH relativeFrom="column">
                <wp:posOffset>4573905</wp:posOffset>
              </wp:positionH>
              <wp:positionV relativeFrom="paragraph">
                <wp:posOffset>-260350</wp:posOffset>
              </wp:positionV>
              <wp:extent cx="1841500" cy="527050"/>
              <wp:effectExtent l="0" t="0" r="6350" b="63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41500" cy="5270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style="position:absolute;margin-left:360.15pt;margin-top:-20.5pt;width:145pt;height:4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d="f" strokeweight="1pt" w14:anchorId="73A1EA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86EFE" w:rsidP="00B45A6B" w:rsidRDefault="00A86EFE" w14:paraId="60FEDE23" w14:textId="77777777">
      <w:r>
        <w:separator/>
      </w:r>
    </w:p>
  </w:footnote>
  <w:footnote w:type="continuationSeparator" w:id="0">
    <w:p w:rsidR="00A86EFE" w:rsidP="00B45A6B" w:rsidRDefault="00A86EFE" w14:paraId="143B9FC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1525A" w:rsidRDefault="0081525A" w14:paraId="08189F18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F74815C" wp14:editId="5E60603A">
          <wp:simplePos x="0" y="0"/>
          <wp:positionH relativeFrom="margin">
            <wp:posOffset>-588202</wp:posOffset>
          </wp:positionH>
          <wp:positionV relativeFrom="paragraph">
            <wp:posOffset>-424265</wp:posOffset>
          </wp:positionV>
          <wp:extent cx="7359015" cy="10641204"/>
          <wp:effectExtent l="0" t="0" r="0" b="190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9015" cy="106412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E07CC7"/>
    <w:multiLevelType w:val="hybridMultilevel"/>
    <w:tmpl w:val="55DE8BEA"/>
    <w:lvl w:ilvl="0" w:tplc="81C602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1" w16cid:durableId="1547982018">
    <w:abstractNumId w:val="0"/>
  </w:num>
  <w:num w:numId="2" w16cid:durableId="878009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1C9"/>
    <w:rsid w:val="000631AC"/>
    <w:rsid w:val="000641FB"/>
    <w:rsid w:val="000C44AD"/>
    <w:rsid w:val="00151406"/>
    <w:rsid w:val="0017634F"/>
    <w:rsid w:val="0021220B"/>
    <w:rsid w:val="00351B81"/>
    <w:rsid w:val="00355EF1"/>
    <w:rsid w:val="00381C9E"/>
    <w:rsid w:val="00384FBD"/>
    <w:rsid w:val="00440141"/>
    <w:rsid w:val="00472325"/>
    <w:rsid w:val="00482B5F"/>
    <w:rsid w:val="004C1A35"/>
    <w:rsid w:val="00504A77"/>
    <w:rsid w:val="00677466"/>
    <w:rsid w:val="0068634B"/>
    <w:rsid w:val="007D7991"/>
    <w:rsid w:val="007E2252"/>
    <w:rsid w:val="0081525A"/>
    <w:rsid w:val="008170CB"/>
    <w:rsid w:val="00874F14"/>
    <w:rsid w:val="008B2582"/>
    <w:rsid w:val="008C6A18"/>
    <w:rsid w:val="008E68FA"/>
    <w:rsid w:val="00905A01"/>
    <w:rsid w:val="00917230"/>
    <w:rsid w:val="00951987"/>
    <w:rsid w:val="00952A80"/>
    <w:rsid w:val="0095548C"/>
    <w:rsid w:val="0096225B"/>
    <w:rsid w:val="009871FC"/>
    <w:rsid w:val="009A71C9"/>
    <w:rsid w:val="009F1B58"/>
    <w:rsid w:val="00A203CE"/>
    <w:rsid w:val="00A4224D"/>
    <w:rsid w:val="00A5026F"/>
    <w:rsid w:val="00A51E2A"/>
    <w:rsid w:val="00A86EFE"/>
    <w:rsid w:val="00A937BA"/>
    <w:rsid w:val="00AC6D0B"/>
    <w:rsid w:val="00B04C61"/>
    <w:rsid w:val="00B45A6B"/>
    <w:rsid w:val="00BF5E7B"/>
    <w:rsid w:val="00C04C2C"/>
    <w:rsid w:val="00C3399B"/>
    <w:rsid w:val="00C64B20"/>
    <w:rsid w:val="00CC616F"/>
    <w:rsid w:val="00D0663A"/>
    <w:rsid w:val="00D56C2A"/>
    <w:rsid w:val="00DA1DB3"/>
    <w:rsid w:val="00E7628E"/>
    <w:rsid w:val="00E82B4B"/>
    <w:rsid w:val="00EA3E34"/>
    <w:rsid w:val="00ED2F22"/>
    <w:rsid w:val="00F230BE"/>
    <w:rsid w:val="00F406A1"/>
    <w:rsid w:val="00F4153E"/>
    <w:rsid w:val="02314F31"/>
    <w:rsid w:val="035993ED"/>
    <w:rsid w:val="0556C72C"/>
    <w:rsid w:val="05729E69"/>
    <w:rsid w:val="069D239B"/>
    <w:rsid w:val="08EE5636"/>
    <w:rsid w:val="0A074141"/>
    <w:rsid w:val="11407BF2"/>
    <w:rsid w:val="11ECCC6F"/>
    <w:rsid w:val="13A720CF"/>
    <w:rsid w:val="1B102F9A"/>
    <w:rsid w:val="1B68C4E4"/>
    <w:rsid w:val="21FC267F"/>
    <w:rsid w:val="26617B58"/>
    <w:rsid w:val="271C6D37"/>
    <w:rsid w:val="27D6CE1B"/>
    <w:rsid w:val="2A96DAEE"/>
    <w:rsid w:val="325B33C4"/>
    <w:rsid w:val="389CCEF8"/>
    <w:rsid w:val="38A6E321"/>
    <w:rsid w:val="3A4DD518"/>
    <w:rsid w:val="3BCAF5DC"/>
    <w:rsid w:val="3D0AA6C5"/>
    <w:rsid w:val="3DCF552B"/>
    <w:rsid w:val="40B9521B"/>
    <w:rsid w:val="41B6E8F1"/>
    <w:rsid w:val="43FDFC53"/>
    <w:rsid w:val="458331B0"/>
    <w:rsid w:val="4679368B"/>
    <w:rsid w:val="4ABEFE91"/>
    <w:rsid w:val="4CA199A8"/>
    <w:rsid w:val="59E6DFBA"/>
    <w:rsid w:val="5FC246E8"/>
    <w:rsid w:val="613A6228"/>
    <w:rsid w:val="647EF708"/>
    <w:rsid w:val="6739AC37"/>
    <w:rsid w:val="67C9D005"/>
    <w:rsid w:val="6E8A0D78"/>
    <w:rsid w:val="6EFF55EF"/>
    <w:rsid w:val="70AEB89B"/>
    <w:rsid w:val="7293ED30"/>
    <w:rsid w:val="7673E54E"/>
    <w:rsid w:val="77139766"/>
    <w:rsid w:val="77FB222F"/>
    <w:rsid w:val="78531930"/>
    <w:rsid w:val="78D226DF"/>
    <w:rsid w:val="78FC97FF"/>
    <w:rsid w:val="7EB6F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DA7BCD"/>
  <w15:chartTrackingRefBased/>
  <w15:docId w15:val="{391D68E5-3314-456B-B6FD-CC700ABE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2A80"/>
    <w:pPr>
      <w:spacing w:after="0" w:line="240" w:lineRule="auto"/>
    </w:pPr>
    <w:rPr>
      <w:rFonts w:ascii="Comic Sans MS" w:hAnsi="Comic Sans MS" w:eastAsia="Times New Roman" w:cs="Times New Roman"/>
      <w:sz w:val="28"/>
      <w:szCs w:val="20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styleId="Norm10" w:customStyle="1">
    <w:name w:val="Norm10"/>
    <w:basedOn w:val="Normal"/>
    <w:rsid w:val="00482B5F"/>
    <w:rPr>
      <w:rFonts w:ascii="Helv" w:hAnsi="Helv" w:cs="Arial"/>
      <w:sz w:val="22"/>
      <w:szCs w:val="24"/>
    </w:rPr>
  </w:style>
  <w:style w:type="character" w:styleId="Hyperlink">
    <w:name w:val="Hyperlink"/>
    <w:semiHidden/>
    <w:unhideWhenUsed/>
    <w:rsid w:val="00440141"/>
    <w:rPr>
      <w:color w:val="0000FF"/>
      <w:u w:val="single"/>
    </w:rPr>
  </w:style>
  <w:style w:type="table" w:styleId="TableGrid">
    <w:name w:val="Table Grid"/>
    <w:basedOn w:val="TableNormal"/>
    <w:uiPriority w:val="39"/>
    <w:rsid w:val="0095198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664c9-e1fc-4750-9450-eaa7e0cf8587">
      <Terms xmlns="http://schemas.microsoft.com/office/infopath/2007/PartnerControls"/>
    </lcf76f155ced4ddcb4097134ff3c332f>
    <TaxCatchAll xmlns="3e30fcac-d772-4bf4-bc81-607eed49a2b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1C76ABB8CB984E8438ABC6056AAC7D" ma:contentTypeVersion="13" ma:contentTypeDescription="Create a new document." ma:contentTypeScope="" ma:versionID="dadd4406ba1df2534a45423bd12364e4">
  <xsd:schema xmlns:xsd="http://www.w3.org/2001/XMLSchema" xmlns:xs="http://www.w3.org/2001/XMLSchema" xmlns:p="http://schemas.microsoft.com/office/2006/metadata/properties" xmlns:ns2="a4d664c9-e1fc-4750-9450-eaa7e0cf8587" xmlns:ns3="3e30fcac-d772-4bf4-bc81-607eed49a2b3" targetNamespace="http://schemas.microsoft.com/office/2006/metadata/properties" ma:root="true" ma:fieldsID="f29f04fccfae9c1bbbb2a4f8f4325815" ns2:_="" ns3:_="">
    <xsd:import namespace="a4d664c9-e1fc-4750-9450-eaa7e0cf8587"/>
    <xsd:import namespace="3e30fcac-d772-4bf4-bc81-607eed49a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664c9-e1fc-4750-9450-eaa7e0cf85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6652b16-596e-4b54-9989-c376492154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0fcac-d772-4bf4-bc81-607eed49a2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cd43558-aa43-4dcd-8d8e-c1c513efbe20}" ma:internalName="TaxCatchAll" ma:showField="CatchAllData" ma:web="3e30fcac-d772-4bf4-bc81-607eed49a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E2BEDB-7E1E-4687-B8F3-7026EFDBD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0CA98D-F5F2-4125-B9FD-7641942FECB2}">
  <ds:schemaRefs>
    <ds:schemaRef ds:uri="http://schemas.microsoft.com/office/2006/metadata/properties"/>
    <ds:schemaRef ds:uri="http://schemas.microsoft.com/office/infopath/2007/PartnerControls"/>
    <ds:schemaRef ds:uri="a4d664c9-e1fc-4750-9450-eaa7e0cf8587"/>
    <ds:schemaRef ds:uri="3e30fcac-d772-4bf4-bc81-607eed49a2b3"/>
  </ds:schemaRefs>
</ds:datastoreItem>
</file>

<file path=customXml/itemProps3.xml><?xml version="1.0" encoding="utf-8"?>
<ds:datastoreItem xmlns:ds="http://schemas.openxmlformats.org/officeDocument/2006/customXml" ds:itemID="{A4F0D17D-92F6-464E-B8D8-CAAF904CDD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FF4516-9D78-41D6-A12E-8CCB58AFB4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New Letterhead</ap:Template>
  <ap:Application>Microsoft Word for the web</ap:Application>
  <ap:DocSecurity>0</ap:DocSecurity>
  <ap:ScaleCrop>false</ap:ScaleCrop>
  <ap:Company>Chowbent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Admin5</dc:creator>
  <keywords/>
  <dc:description/>
  <lastModifiedBy>Ian Godfrey</lastModifiedBy>
  <revision>16</revision>
  <lastPrinted>2024-07-04T10:07:00.0000000Z</lastPrinted>
  <dcterms:created xsi:type="dcterms:W3CDTF">2026-01-23T14:51:00.0000000Z</dcterms:created>
  <dcterms:modified xsi:type="dcterms:W3CDTF">2026-02-03T08:23:04.7581127Z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0x010100711C76ABB8CB984E8438ABC6056AAC7D</vt:lpwstr>
  </property>
  <property fmtid="{D5CDD505-2E9C-101B-9397-08002B2CF9AE}" pid="3" name="MediaServiceImageTags">
    <vt:lpwstr/>
  </property>
</Properties>
</file>