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Default="00C16F7A"/>
    <w:p w:rsidR="00535AA4" w:rsidRDefault="00535AA4"/>
    <w:p w:rsidR="00535AA4" w:rsidRDefault="00535AA4"/>
    <w:p w:rsidR="00535AA4" w:rsidRDefault="00535AA4"/>
    <w:p w:rsidR="00535AA4" w:rsidRDefault="00535AA4"/>
    <w:p w:rsidR="00535AA4" w:rsidRDefault="00535AA4"/>
    <w:p w:rsidR="0090709D" w:rsidRDefault="0090709D" w:rsidP="008F2CB3">
      <w:pPr>
        <w:rPr>
          <w:rFonts w:ascii="Arial" w:hAnsi="Arial" w:cs="Arial"/>
          <w:szCs w:val="28"/>
        </w:rPr>
      </w:pPr>
    </w:p>
    <w:p w:rsidR="00B26398" w:rsidRDefault="00B26398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E66B0F" w:rsidRPr="00B26398" w:rsidRDefault="00B26398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 w:rsidRPr="00B26398"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Dear parent / Guardian</w:t>
      </w:r>
    </w:p>
    <w:p w:rsidR="00B26398" w:rsidRPr="00B26398" w:rsidRDefault="00B26398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B26398" w:rsidRDefault="00082E62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Please be aware that dinner money payments need to </w:t>
      </w:r>
      <w:proofErr w:type="gramStart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be made</w:t>
      </w:r>
      <w:proofErr w:type="gramEnd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 </w:t>
      </w:r>
      <w:r w:rsidRPr="00CA38D5">
        <w:rPr>
          <w:rStyle w:val="IntenseEmphasis"/>
          <w:rFonts w:ascii="Times New Roman" w:eastAsia="Calibri" w:hAnsi="Times New Roman"/>
          <w:i w:val="0"/>
          <w:color w:val="000000" w:themeColor="text1"/>
        </w:rPr>
        <w:t>BEFORE</w:t>
      </w: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 a dinner is taken. If your child takes a dinner that </w:t>
      </w:r>
      <w:proofErr w:type="gramStart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has not been paid for</w:t>
      </w:r>
      <w:r w:rsidR="00CA38D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,</w:t>
      </w:r>
      <w:proofErr w:type="gramEnd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 you may receive a reminder text message. If over 5 working days passes, you may receive another text as a reminder. This text will explain that your child can no longer receive a school meal until the debt </w:t>
      </w:r>
      <w:proofErr w:type="gramStart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has been paid</w:t>
      </w:r>
      <w:proofErr w:type="gramEnd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. This is to limit the amount of debt that </w:t>
      </w:r>
      <w:proofErr w:type="gramStart"/>
      <w:r w:rsidR="00CA38D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can be accumulated</w:t>
      </w:r>
      <w:proofErr w:type="gramEnd"/>
      <w:r w:rsidR="00CA38D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. </w:t>
      </w: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Please ensure that all dinners </w:t>
      </w:r>
      <w:proofErr w:type="gramStart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are paid for</w:t>
      </w:r>
      <w:proofErr w:type="gramEnd"/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 in advance through Parent Pay to prevent this. </w:t>
      </w: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If you ever have any question regarding dinners or dinner money payments then please call the office on 01942 883410 or call into the office. </w:t>
      </w: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We appreciate everyone’s cooperation with this. </w:t>
      </w:r>
    </w:p>
    <w:p w:rsidR="00CA38D5" w:rsidRDefault="00CA38D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CA38D5" w:rsidRDefault="007305DA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>Kind Regards</w:t>
      </w:r>
      <w:bookmarkStart w:id="0" w:name="_GoBack"/>
      <w:bookmarkEnd w:id="0"/>
    </w:p>
    <w:p w:rsidR="00082E62" w:rsidRPr="00B26398" w:rsidRDefault="00082E62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</w:p>
    <w:p w:rsidR="00B26398" w:rsidRPr="00B26398" w:rsidRDefault="00B26398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</w:pPr>
      <w:r w:rsidRPr="00B26398">
        <w:rPr>
          <w:rStyle w:val="IntenseEmphasis"/>
          <w:rFonts w:ascii="Times New Roman" w:eastAsia="Calibri" w:hAnsi="Times New Roman"/>
          <w:b w:val="0"/>
          <w:i w:val="0"/>
          <w:color w:val="000000" w:themeColor="text1"/>
        </w:rPr>
        <w:t xml:space="preserve">Mrs J .Kendal </w:t>
      </w:r>
    </w:p>
    <w:sectPr w:rsidR="00B26398" w:rsidRPr="00B26398" w:rsidSect="00535AA4">
      <w:headerReference w:type="first" r:id="rId7"/>
      <w:pgSz w:w="12240" w:h="15840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398" w:rsidRDefault="00B26398">
      <w:r>
        <w:separator/>
      </w:r>
    </w:p>
  </w:endnote>
  <w:endnote w:type="continuationSeparator" w:id="0">
    <w:p w:rsidR="00B26398" w:rsidRDefault="00B2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398" w:rsidRDefault="00B26398">
      <w:r>
        <w:separator/>
      </w:r>
    </w:p>
  </w:footnote>
  <w:footnote w:type="continuationSeparator" w:id="0">
    <w:p w:rsidR="00B26398" w:rsidRDefault="00B26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AA4" w:rsidRDefault="00854DA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-450216</wp:posOffset>
          </wp:positionV>
          <wp:extent cx="7772400" cy="100488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4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869">
      <w:rPr>
        <w:noProof/>
      </w:rPr>
      <mc:AlternateContent>
        <mc:Choice Requires="wps">
          <w:drawing>
            <wp:anchor distT="0" distB="0" distL="114300" distR="114300" simplePos="0" relativeHeight="251655679" behindDoc="0" locked="0" layoutInCell="1" allowOverlap="1" wp14:anchorId="1F80EDDD" wp14:editId="3031F002">
              <wp:simplePos x="0" y="0"/>
              <wp:positionH relativeFrom="column">
                <wp:posOffset>3367405</wp:posOffset>
              </wp:positionH>
              <wp:positionV relativeFrom="paragraph">
                <wp:posOffset>171450</wp:posOffset>
              </wp:positionV>
              <wp:extent cx="3114040" cy="154686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4040" cy="15468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Laburnum Street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Atherton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Manchester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M46 9FP</w:t>
                          </w:r>
                        </w:p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Telephone: (01942) 883410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Fax: (01942) 897773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E-mail: enquiries@admin.chowbent.wigan.sch.uk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Web: www.chowbent.</w:t>
                          </w:r>
                          <w:r w:rsidR="00E903DE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wigan.sch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80EDD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5.15pt;margin-top:13.5pt;width:245.2pt;height:121.8pt;z-index:25165567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" filled="f" stroked="f">
              <v:textbox style="mso-fit-shape-to-text:t">
                <w:txbxContent>
                  <w:p w:rsidR="00535AA4" w:rsidRPr="00535AA4" w:rsidRDefault="00535AA4" w:rsidP="00535AA4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Laburnum Street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Atherton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Manchester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M46 9FP</w:t>
                    </w:r>
                  </w:p>
                  <w:p w:rsidR="00535AA4" w:rsidRPr="00535AA4" w:rsidRDefault="00535AA4" w:rsidP="00535AA4">
                    <w:pPr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Telephone: (01942) 883410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Fax: (01942) 897773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E-mail: enquiries@admin.chowbent.wigan.sch.uk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Web: www.chowbent.</w:t>
                    </w:r>
                    <w:r w:rsidR="00E903DE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wigan.sch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.uk</w:t>
                    </w:r>
                  </w:p>
                </w:txbxContent>
              </v:textbox>
            </v:shape>
          </w:pict>
        </mc:Fallback>
      </mc:AlternateContent>
    </w:r>
    <w:r w:rsidR="00AC3869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2493645</wp:posOffset>
              </wp:positionH>
              <wp:positionV relativeFrom="paragraph">
                <wp:posOffset>-24130</wp:posOffset>
              </wp:positionV>
              <wp:extent cx="3377565" cy="242570"/>
              <wp:effectExtent l="0" t="4445" r="0" b="63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7565" cy="242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Headteacher: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 xml:space="preserve"> </w:t>
                          </w:r>
                          <w:r w:rsidR="00EA0DF8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Mr. J. Randle</w:t>
                          </w:r>
                          <w:r w:rsidR="00EA0DF8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 xml:space="preserve"> B.A. (Hons)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196.35pt;margin-top:-1.9pt;width:265.95pt;height:19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" filled="f" stroked="f" strokecolor="white">
              <v:textbox>
                <w:txbxContent>
                  <w:p w:rsidR="00535AA4" w:rsidRPr="00535AA4" w:rsidRDefault="00535AA4" w:rsidP="00535AA4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Headteacher: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 xml:space="preserve"> </w:t>
                    </w:r>
                    <w:r w:rsidR="00EA0DF8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Mr. J. Randle</w:t>
                    </w:r>
                    <w:r w:rsidR="00EA0DF8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 xml:space="preserve"> B.A. (Hons)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57FA2"/>
    <w:multiLevelType w:val="hybridMultilevel"/>
    <w:tmpl w:val="6438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001914"/>
    <w:multiLevelType w:val="hybridMultilevel"/>
    <w:tmpl w:val="81A62968"/>
    <w:lvl w:ilvl="0" w:tplc="8E9453B6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98"/>
    <w:rsid w:val="0001657A"/>
    <w:rsid w:val="000268EB"/>
    <w:rsid w:val="00034A57"/>
    <w:rsid w:val="00043BBE"/>
    <w:rsid w:val="00053FA2"/>
    <w:rsid w:val="00082E62"/>
    <w:rsid w:val="00094643"/>
    <w:rsid w:val="000D616D"/>
    <w:rsid w:val="00101AD4"/>
    <w:rsid w:val="001603E9"/>
    <w:rsid w:val="0017759D"/>
    <w:rsid w:val="001D3091"/>
    <w:rsid w:val="001D7D30"/>
    <w:rsid w:val="00221C17"/>
    <w:rsid w:val="00226B7D"/>
    <w:rsid w:val="002639CE"/>
    <w:rsid w:val="002A18F6"/>
    <w:rsid w:val="002C621D"/>
    <w:rsid w:val="00320B06"/>
    <w:rsid w:val="003243DE"/>
    <w:rsid w:val="00343BA4"/>
    <w:rsid w:val="003561E4"/>
    <w:rsid w:val="0037718F"/>
    <w:rsid w:val="00390EAA"/>
    <w:rsid w:val="003A04FA"/>
    <w:rsid w:val="003F3539"/>
    <w:rsid w:val="00464424"/>
    <w:rsid w:val="00470461"/>
    <w:rsid w:val="004B6D64"/>
    <w:rsid w:val="005009F5"/>
    <w:rsid w:val="00512903"/>
    <w:rsid w:val="00526B80"/>
    <w:rsid w:val="00534FF6"/>
    <w:rsid w:val="00535AA4"/>
    <w:rsid w:val="00592F5F"/>
    <w:rsid w:val="005B0524"/>
    <w:rsid w:val="005E3676"/>
    <w:rsid w:val="005E79EB"/>
    <w:rsid w:val="005F392F"/>
    <w:rsid w:val="00656074"/>
    <w:rsid w:val="006619C2"/>
    <w:rsid w:val="00661A65"/>
    <w:rsid w:val="006F23A1"/>
    <w:rsid w:val="0072445C"/>
    <w:rsid w:val="007305DA"/>
    <w:rsid w:val="00751350"/>
    <w:rsid w:val="0077118F"/>
    <w:rsid w:val="00774C9C"/>
    <w:rsid w:val="007D51A0"/>
    <w:rsid w:val="007D6B87"/>
    <w:rsid w:val="007E1E04"/>
    <w:rsid w:val="007E5301"/>
    <w:rsid w:val="007F5B1D"/>
    <w:rsid w:val="00832C19"/>
    <w:rsid w:val="008417FC"/>
    <w:rsid w:val="008456E7"/>
    <w:rsid w:val="00854DAC"/>
    <w:rsid w:val="00873C64"/>
    <w:rsid w:val="008B3020"/>
    <w:rsid w:val="008E6EFB"/>
    <w:rsid w:val="008F2CB3"/>
    <w:rsid w:val="0090709D"/>
    <w:rsid w:val="00920E5C"/>
    <w:rsid w:val="009274B9"/>
    <w:rsid w:val="00936849"/>
    <w:rsid w:val="00946CEF"/>
    <w:rsid w:val="0095600A"/>
    <w:rsid w:val="00973C6C"/>
    <w:rsid w:val="009777A1"/>
    <w:rsid w:val="00982CF6"/>
    <w:rsid w:val="00992E71"/>
    <w:rsid w:val="009B78FD"/>
    <w:rsid w:val="009C3F5E"/>
    <w:rsid w:val="009F1EB4"/>
    <w:rsid w:val="00A01BA6"/>
    <w:rsid w:val="00A44393"/>
    <w:rsid w:val="00A47527"/>
    <w:rsid w:val="00A66D52"/>
    <w:rsid w:val="00AA0FEF"/>
    <w:rsid w:val="00AC3869"/>
    <w:rsid w:val="00AE2F7B"/>
    <w:rsid w:val="00AF484A"/>
    <w:rsid w:val="00B010EF"/>
    <w:rsid w:val="00B01630"/>
    <w:rsid w:val="00B21C2E"/>
    <w:rsid w:val="00B26398"/>
    <w:rsid w:val="00B309E6"/>
    <w:rsid w:val="00B44456"/>
    <w:rsid w:val="00B703BC"/>
    <w:rsid w:val="00BB67CC"/>
    <w:rsid w:val="00BD6656"/>
    <w:rsid w:val="00BE7184"/>
    <w:rsid w:val="00C13F0E"/>
    <w:rsid w:val="00C16F7A"/>
    <w:rsid w:val="00CA38D5"/>
    <w:rsid w:val="00CB5FF5"/>
    <w:rsid w:val="00CD3CAD"/>
    <w:rsid w:val="00CD4340"/>
    <w:rsid w:val="00D34E0E"/>
    <w:rsid w:val="00D655F4"/>
    <w:rsid w:val="00DD2562"/>
    <w:rsid w:val="00E2303B"/>
    <w:rsid w:val="00E272AD"/>
    <w:rsid w:val="00E50539"/>
    <w:rsid w:val="00E66B0F"/>
    <w:rsid w:val="00E672B9"/>
    <w:rsid w:val="00E903DE"/>
    <w:rsid w:val="00EA0DF8"/>
    <w:rsid w:val="00EB39FC"/>
    <w:rsid w:val="00EE6BE0"/>
    <w:rsid w:val="00F12F15"/>
    <w:rsid w:val="00F30D01"/>
    <w:rsid w:val="00F36D8D"/>
    <w:rsid w:val="00F43DD1"/>
    <w:rsid w:val="00F86342"/>
    <w:rsid w:val="00F91089"/>
    <w:rsid w:val="00F93984"/>
    <w:rsid w:val="00FC0EBA"/>
    <w:rsid w:val="00FC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172AF92"/>
  <w15:docId w15:val="{F29C6F20-3E12-4949-B6BA-6FA3E3DC6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CB3"/>
    <w:rPr>
      <w:rFonts w:ascii="Comic Sans MS" w:hAnsi="Comic Sans MS"/>
      <w:sz w:val="28"/>
    </w:rPr>
  </w:style>
  <w:style w:type="paragraph" w:styleId="Heading1">
    <w:name w:val="heading 1"/>
    <w:basedOn w:val="Normal"/>
    <w:next w:val="Normal"/>
    <w:qFormat/>
    <w:rsid w:val="00BB67CC"/>
    <w:pPr>
      <w:keepNext/>
      <w:jc w:val="center"/>
      <w:outlineLvl w:val="0"/>
    </w:pPr>
    <w:rPr>
      <w:rFonts w:ascii="Arial" w:hAnsi="Arial"/>
      <w:b/>
      <w:sz w:val="22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5A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35AA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B67CC"/>
    <w:rPr>
      <w:rFonts w:ascii="Tahoma" w:hAnsi="Tahoma" w:cs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CD434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5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s01\work$\Admin%20Staff\admin1\Desktop\Schoo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</Template>
  <TotalTime>0</TotalTime>
  <Pages>1</Pages>
  <Words>137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 Report September 2009</vt:lpstr>
    </vt:vector>
  </TitlesOfParts>
  <Company>Wigan Council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 Report September 2009</dc:title>
  <dc:creator>Admin1</dc:creator>
  <cp:lastModifiedBy>Admin1</cp:lastModifiedBy>
  <cp:revision>2</cp:revision>
  <cp:lastPrinted>2018-02-27T11:20:00Z</cp:lastPrinted>
  <dcterms:created xsi:type="dcterms:W3CDTF">2018-02-27T14:25:00Z</dcterms:created>
  <dcterms:modified xsi:type="dcterms:W3CDTF">2018-02-27T14:25:00Z</dcterms:modified>
</cp:coreProperties>
</file>