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F7A" w:rsidRDefault="00C16F7A"/>
    <w:p w:rsidR="00535AA4" w:rsidRDefault="00535AA4"/>
    <w:p w:rsidR="00535AA4" w:rsidRDefault="00535AA4"/>
    <w:p w:rsidR="00535AA4" w:rsidRDefault="00535AA4"/>
    <w:p w:rsidR="00535AA4" w:rsidRDefault="00535AA4"/>
    <w:p w:rsidR="00535AA4" w:rsidRDefault="00535AA4"/>
    <w:p w:rsidR="0090709D" w:rsidRDefault="0090709D" w:rsidP="008F2CB3">
      <w:pPr>
        <w:rPr>
          <w:rFonts w:ascii="Arial" w:hAnsi="Arial" w:cs="Arial"/>
          <w:szCs w:val="28"/>
        </w:rPr>
      </w:pPr>
    </w:p>
    <w:p w:rsidR="00E66B0F" w:rsidRDefault="00E66B0F" w:rsidP="00E66B0F">
      <w:pPr>
        <w:spacing w:line="276" w:lineRule="auto"/>
        <w:rPr>
          <w:rStyle w:val="IntenseEmphasis"/>
          <w:rFonts w:eastAsia="Calibri"/>
        </w:rPr>
      </w:pPr>
    </w:p>
    <w:p w:rsidR="00EB0F8E" w:rsidRDefault="00EB0F8E" w:rsidP="00E66B0F">
      <w:pPr>
        <w:spacing w:line="276" w:lineRule="auto"/>
        <w:rPr>
          <w:rStyle w:val="IntenseEmphasis"/>
          <w:rFonts w:eastAsia="Calibri"/>
        </w:rPr>
      </w:pPr>
    </w:p>
    <w:p w:rsidR="00EB0F8E" w:rsidRPr="00F34025" w:rsidRDefault="00F34025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  <w:sz w:val="40"/>
          <w:szCs w:val="40"/>
        </w:rPr>
      </w:pPr>
      <w:r w:rsidRPr="00F34025">
        <w:rPr>
          <w:rStyle w:val="IntenseEmphasis"/>
          <w:rFonts w:ascii="Times New Roman" w:eastAsia="Calibri" w:hAnsi="Times New Roman"/>
          <w:b w:val="0"/>
          <w:i w:val="0"/>
          <w:color w:val="000000" w:themeColor="text1"/>
          <w:sz w:val="40"/>
          <w:szCs w:val="40"/>
        </w:rPr>
        <w:t>Dear all Parents and Carers,</w:t>
      </w:r>
    </w:p>
    <w:p w:rsidR="00F34025" w:rsidRPr="00F34025" w:rsidRDefault="00F34025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  <w:sz w:val="40"/>
          <w:szCs w:val="40"/>
        </w:rPr>
      </w:pPr>
    </w:p>
    <w:p w:rsidR="00F34025" w:rsidRPr="00F34025" w:rsidRDefault="00F34025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  <w:sz w:val="40"/>
          <w:szCs w:val="40"/>
        </w:rPr>
      </w:pPr>
      <w:r w:rsidRPr="00F34025">
        <w:rPr>
          <w:rStyle w:val="IntenseEmphasis"/>
          <w:rFonts w:ascii="Times New Roman" w:eastAsia="Calibri" w:hAnsi="Times New Roman"/>
          <w:b w:val="0"/>
          <w:i w:val="0"/>
          <w:color w:val="000000" w:themeColor="text1"/>
          <w:sz w:val="40"/>
          <w:szCs w:val="40"/>
        </w:rPr>
        <w:t>We will be holding our annual Easter Service</w:t>
      </w:r>
      <w:r>
        <w:rPr>
          <w:rStyle w:val="IntenseEmphasis"/>
          <w:rFonts w:ascii="Times New Roman" w:eastAsia="Calibri" w:hAnsi="Times New Roman"/>
          <w:b w:val="0"/>
          <w:i w:val="0"/>
          <w:color w:val="000000" w:themeColor="text1"/>
          <w:sz w:val="40"/>
          <w:szCs w:val="40"/>
        </w:rPr>
        <w:t xml:space="preserve"> on Thursday, 29</w:t>
      </w:r>
      <w:r w:rsidRPr="00F34025">
        <w:rPr>
          <w:rStyle w:val="IntenseEmphasis"/>
          <w:rFonts w:ascii="Times New Roman" w:eastAsia="Calibri" w:hAnsi="Times New Roman"/>
          <w:b w:val="0"/>
          <w:i w:val="0"/>
          <w:color w:val="000000" w:themeColor="text1"/>
          <w:sz w:val="40"/>
          <w:szCs w:val="40"/>
          <w:vertAlign w:val="superscript"/>
        </w:rPr>
        <w:t>th</w:t>
      </w:r>
      <w:r>
        <w:rPr>
          <w:rStyle w:val="IntenseEmphasis"/>
          <w:rFonts w:ascii="Times New Roman" w:eastAsia="Calibri" w:hAnsi="Times New Roman"/>
          <w:b w:val="0"/>
          <w:i w:val="0"/>
          <w:color w:val="000000" w:themeColor="text1"/>
          <w:sz w:val="40"/>
          <w:szCs w:val="40"/>
        </w:rPr>
        <w:t xml:space="preserve"> March 2018 at 1.30pm. The service will take place at the</w:t>
      </w:r>
      <w:r w:rsidRPr="00F34025">
        <w:rPr>
          <w:rStyle w:val="IntenseEmphasis"/>
          <w:rFonts w:ascii="Times New Roman" w:eastAsia="Calibri" w:hAnsi="Times New Roman"/>
          <w:b w:val="0"/>
          <w:i w:val="0"/>
          <w:color w:val="000000" w:themeColor="text1"/>
          <w:sz w:val="40"/>
          <w:szCs w:val="40"/>
        </w:rPr>
        <w:t xml:space="preserve"> </w:t>
      </w:r>
      <w:proofErr w:type="spellStart"/>
      <w:r w:rsidRPr="00F34025">
        <w:rPr>
          <w:rStyle w:val="IntenseEmphasis"/>
          <w:rFonts w:ascii="Times New Roman" w:eastAsia="Calibri" w:hAnsi="Times New Roman"/>
          <w:b w:val="0"/>
          <w:i w:val="0"/>
          <w:color w:val="000000" w:themeColor="text1"/>
          <w:sz w:val="40"/>
          <w:szCs w:val="40"/>
        </w:rPr>
        <w:t>Chowbent</w:t>
      </w:r>
      <w:proofErr w:type="spellEnd"/>
      <w:r w:rsidRPr="00F34025">
        <w:rPr>
          <w:rStyle w:val="IntenseEmphasis"/>
          <w:rFonts w:ascii="Times New Roman" w:eastAsia="Calibri" w:hAnsi="Times New Roman"/>
          <w:b w:val="0"/>
          <w:i w:val="0"/>
          <w:color w:val="000000" w:themeColor="text1"/>
          <w:sz w:val="40"/>
          <w:szCs w:val="40"/>
        </w:rPr>
        <w:t xml:space="preserve"> Unitarian Chapel. </w:t>
      </w:r>
    </w:p>
    <w:p w:rsidR="00F34025" w:rsidRPr="00F34025" w:rsidRDefault="00F34025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  <w:sz w:val="40"/>
          <w:szCs w:val="40"/>
        </w:rPr>
      </w:pPr>
      <w:r w:rsidRPr="00F34025">
        <w:rPr>
          <w:rStyle w:val="IntenseEmphasis"/>
          <w:rFonts w:ascii="Times New Roman" w:eastAsia="Calibri" w:hAnsi="Times New Roman"/>
          <w:b w:val="0"/>
          <w:i w:val="0"/>
          <w:color w:val="000000" w:themeColor="text1"/>
          <w:sz w:val="40"/>
          <w:szCs w:val="40"/>
        </w:rPr>
        <w:t>All parents and carers are welcome to join us in our Easter celebration.</w:t>
      </w:r>
      <w:bookmarkStart w:id="0" w:name="_GoBack"/>
      <w:bookmarkEnd w:id="0"/>
    </w:p>
    <w:p w:rsidR="00F34025" w:rsidRDefault="00F34025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  <w:szCs w:val="28"/>
        </w:rPr>
      </w:pPr>
    </w:p>
    <w:p w:rsidR="00F34025" w:rsidRPr="00EB0F8E" w:rsidRDefault="00F34025" w:rsidP="00E66B0F">
      <w:pPr>
        <w:spacing w:line="276" w:lineRule="auto"/>
        <w:rPr>
          <w:rStyle w:val="IntenseEmphasis"/>
          <w:rFonts w:ascii="Times New Roman" w:eastAsia="Calibri" w:hAnsi="Times New Roman"/>
          <w:b w:val="0"/>
          <w:i w:val="0"/>
          <w:color w:val="000000" w:themeColor="text1"/>
          <w:szCs w:val="28"/>
        </w:rPr>
      </w:pPr>
    </w:p>
    <w:sectPr w:rsidR="00F34025" w:rsidRPr="00EB0F8E" w:rsidSect="00535AA4">
      <w:headerReference w:type="first" r:id="rId7"/>
      <w:pgSz w:w="12240" w:h="15840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F8E" w:rsidRDefault="00EB0F8E">
      <w:r>
        <w:separator/>
      </w:r>
    </w:p>
  </w:endnote>
  <w:endnote w:type="continuationSeparator" w:id="0">
    <w:p w:rsidR="00EB0F8E" w:rsidRDefault="00EB0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F8E" w:rsidRDefault="00EB0F8E">
      <w:r>
        <w:separator/>
      </w:r>
    </w:p>
  </w:footnote>
  <w:footnote w:type="continuationSeparator" w:id="0">
    <w:p w:rsidR="00EB0F8E" w:rsidRDefault="00EB0F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AA4" w:rsidRDefault="00854DA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-450216</wp:posOffset>
          </wp:positionV>
          <wp:extent cx="7772400" cy="10048875"/>
          <wp:effectExtent l="0" t="0" r="0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004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3869">
      <w:rPr>
        <w:noProof/>
      </w:rPr>
      <mc:AlternateContent>
        <mc:Choice Requires="wps">
          <w:drawing>
            <wp:anchor distT="0" distB="0" distL="114300" distR="114300" simplePos="0" relativeHeight="251655679" behindDoc="0" locked="0" layoutInCell="1" allowOverlap="1" wp14:anchorId="1F80EDDD" wp14:editId="3031F002">
              <wp:simplePos x="0" y="0"/>
              <wp:positionH relativeFrom="column">
                <wp:posOffset>3367405</wp:posOffset>
              </wp:positionH>
              <wp:positionV relativeFrom="paragraph">
                <wp:posOffset>171450</wp:posOffset>
              </wp:positionV>
              <wp:extent cx="3114040" cy="1546860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4040" cy="15468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535AA4" w:rsidRPr="00535AA4" w:rsidRDefault="00535AA4" w:rsidP="00535AA4">
                          <w:pPr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</w:pPr>
                          <w:r w:rsidRPr="00535AA4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t>Laburnum Street</w:t>
                          </w:r>
                          <w:r w:rsidRPr="00535AA4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br/>
                            <w:t>Atherton</w:t>
                          </w:r>
                          <w:r w:rsidRPr="00535AA4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br/>
                            <w:t>Manchester</w:t>
                          </w:r>
                          <w:r w:rsidRPr="00535AA4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br/>
                            <w:t>M46 9FP</w:t>
                          </w:r>
                        </w:p>
                        <w:p w:rsidR="00535AA4" w:rsidRPr="00535AA4" w:rsidRDefault="00535AA4" w:rsidP="00535AA4">
                          <w:pPr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</w:pPr>
                          <w:r w:rsidRPr="00535AA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t>Telephone: (01942) 883410</w:t>
                          </w:r>
                          <w:r w:rsidRPr="00535AA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br/>
                            <w:t>Fax: (01942) 897773</w:t>
                          </w:r>
                          <w:r w:rsidRPr="00535AA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br/>
                            <w:t>E-mail: enquiries@admin.chowbent.wigan.sch.uk</w:t>
                          </w:r>
                          <w:r w:rsidRPr="00535AA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br/>
                            <w:t>Web: www.chowbent.</w:t>
                          </w:r>
                          <w:r w:rsidR="00E903DE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t>wigan.sch</w:t>
                          </w:r>
                          <w:r w:rsidRPr="00535AA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t>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80EDD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5.15pt;margin-top:13.5pt;width:245.2pt;height:121.8pt;z-index:25165567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" filled="f" stroked="f">
              <v:textbox style="mso-fit-shape-to-text:t">
                <w:txbxContent>
                  <w:p w:rsidR="00535AA4" w:rsidRPr="00535AA4" w:rsidRDefault="00535AA4" w:rsidP="00535AA4">
                    <w:pPr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</w:pPr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t>Laburnum Street</w:t>
                    </w:r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br/>
                      <w:t>Atherton</w:t>
                    </w:r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br/>
                      <w:t>Manchester</w:t>
                    </w:r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br/>
                      <w:t>M46 9FP</w:t>
                    </w:r>
                  </w:p>
                  <w:p w:rsidR="00535AA4" w:rsidRPr="00535AA4" w:rsidRDefault="00535AA4" w:rsidP="00535AA4">
                    <w:pPr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</w:pP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>Telephone: (01942) 883410</w:t>
                    </w: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br/>
                      <w:t>Fax: (01942) 897773</w:t>
                    </w: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br/>
                      <w:t>E-mail: enquiries@admin.chowbent.wigan.sch.uk</w:t>
                    </w: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br/>
                      <w:t>Web: www.chowbent.</w:t>
                    </w:r>
                    <w:r w:rsidR="00E903DE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>wigan.sch</w:t>
                    </w: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>.uk</w:t>
                    </w:r>
                  </w:p>
                </w:txbxContent>
              </v:textbox>
            </v:shape>
          </w:pict>
        </mc:Fallback>
      </mc:AlternateContent>
    </w:r>
    <w:r w:rsidR="00AC3869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2493645</wp:posOffset>
              </wp:positionH>
              <wp:positionV relativeFrom="paragraph">
                <wp:posOffset>-24130</wp:posOffset>
              </wp:positionV>
              <wp:extent cx="3377565" cy="242570"/>
              <wp:effectExtent l="0" t="4445" r="0" b="635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7565" cy="242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5AA4" w:rsidRPr="00535AA4" w:rsidRDefault="00535AA4" w:rsidP="00535AA4">
                          <w:pPr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</w:pPr>
                          <w:r w:rsidRPr="00535AA4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t>Headteacher:</w:t>
                          </w:r>
                          <w:r w:rsidRPr="00535AA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t xml:space="preserve"> </w:t>
                          </w:r>
                          <w:r w:rsidR="00EA0DF8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t>Mr. J. Randle</w:t>
                          </w:r>
                          <w:r w:rsidR="00EA0DF8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t xml:space="preserve"> B.A. (Hons)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196.35pt;margin-top:-1.9pt;width:265.95pt;height:19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" filled="f" stroked="f" strokecolor="white">
              <v:textbox>
                <w:txbxContent>
                  <w:p w:rsidR="00535AA4" w:rsidRPr="00535AA4" w:rsidRDefault="00535AA4" w:rsidP="00535AA4">
                    <w:pPr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</w:pPr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t>Headteacher:</w:t>
                    </w: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 xml:space="preserve"> </w:t>
                    </w:r>
                    <w:r w:rsidR="00EA0DF8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>Mr. J. Randle</w:t>
                    </w:r>
                    <w:r w:rsidR="00EA0DF8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t xml:space="preserve"> B.A. (Hons)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57FA2"/>
    <w:multiLevelType w:val="hybridMultilevel"/>
    <w:tmpl w:val="64385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001914"/>
    <w:multiLevelType w:val="hybridMultilevel"/>
    <w:tmpl w:val="81A62968"/>
    <w:lvl w:ilvl="0" w:tplc="8E9453B6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8E"/>
    <w:rsid w:val="0001657A"/>
    <w:rsid w:val="000268EB"/>
    <w:rsid w:val="00034A57"/>
    <w:rsid w:val="00043BBE"/>
    <w:rsid w:val="00053FA2"/>
    <w:rsid w:val="00094643"/>
    <w:rsid w:val="000D616D"/>
    <w:rsid w:val="00101AD4"/>
    <w:rsid w:val="001603E9"/>
    <w:rsid w:val="0017759D"/>
    <w:rsid w:val="001D3091"/>
    <w:rsid w:val="001D7D30"/>
    <w:rsid w:val="00221C17"/>
    <w:rsid w:val="00226B7D"/>
    <w:rsid w:val="002639CE"/>
    <w:rsid w:val="002A18F6"/>
    <w:rsid w:val="002C621D"/>
    <w:rsid w:val="00320B06"/>
    <w:rsid w:val="003243DE"/>
    <w:rsid w:val="00343BA4"/>
    <w:rsid w:val="003561E4"/>
    <w:rsid w:val="0037718F"/>
    <w:rsid w:val="00390EAA"/>
    <w:rsid w:val="003A04FA"/>
    <w:rsid w:val="003F3539"/>
    <w:rsid w:val="00464424"/>
    <w:rsid w:val="00470461"/>
    <w:rsid w:val="004B6D64"/>
    <w:rsid w:val="005009F5"/>
    <w:rsid w:val="00512903"/>
    <w:rsid w:val="00526B80"/>
    <w:rsid w:val="00534FF6"/>
    <w:rsid w:val="00535AA4"/>
    <w:rsid w:val="00592F5F"/>
    <w:rsid w:val="005B0524"/>
    <w:rsid w:val="005E3676"/>
    <w:rsid w:val="005E79EB"/>
    <w:rsid w:val="005F392F"/>
    <w:rsid w:val="00604672"/>
    <w:rsid w:val="00656074"/>
    <w:rsid w:val="006619C2"/>
    <w:rsid w:val="00661A65"/>
    <w:rsid w:val="006F23A1"/>
    <w:rsid w:val="0072445C"/>
    <w:rsid w:val="00751350"/>
    <w:rsid w:val="0077118F"/>
    <w:rsid w:val="00774C9C"/>
    <w:rsid w:val="007D51A0"/>
    <w:rsid w:val="007D6B87"/>
    <w:rsid w:val="007E1E04"/>
    <w:rsid w:val="007E5301"/>
    <w:rsid w:val="007F5B1D"/>
    <w:rsid w:val="00832C19"/>
    <w:rsid w:val="008417FC"/>
    <w:rsid w:val="008456E7"/>
    <w:rsid w:val="00854DAC"/>
    <w:rsid w:val="00873C64"/>
    <w:rsid w:val="008B3020"/>
    <w:rsid w:val="008E6EFB"/>
    <w:rsid w:val="008F2CB3"/>
    <w:rsid w:val="0090709D"/>
    <w:rsid w:val="00920E5C"/>
    <w:rsid w:val="009274B9"/>
    <w:rsid w:val="00936849"/>
    <w:rsid w:val="00946CEF"/>
    <w:rsid w:val="0095600A"/>
    <w:rsid w:val="00973C6C"/>
    <w:rsid w:val="009777A1"/>
    <w:rsid w:val="00982CF6"/>
    <w:rsid w:val="00992E71"/>
    <w:rsid w:val="009B78FD"/>
    <w:rsid w:val="009C3F5E"/>
    <w:rsid w:val="009F1EB4"/>
    <w:rsid w:val="00A01BA6"/>
    <w:rsid w:val="00A44393"/>
    <w:rsid w:val="00A47527"/>
    <w:rsid w:val="00A66D52"/>
    <w:rsid w:val="00AA0FEF"/>
    <w:rsid w:val="00AC3869"/>
    <w:rsid w:val="00AE2F7B"/>
    <w:rsid w:val="00AF484A"/>
    <w:rsid w:val="00B010EF"/>
    <w:rsid w:val="00B01630"/>
    <w:rsid w:val="00B21C2E"/>
    <w:rsid w:val="00B309E6"/>
    <w:rsid w:val="00B44456"/>
    <w:rsid w:val="00B703BC"/>
    <w:rsid w:val="00BB67CC"/>
    <w:rsid w:val="00BD6656"/>
    <w:rsid w:val="00BE7184"/>
    <w:rsid w:val="00C13F0E"/>
    <w:rsid w:val="00C16F7A"/>
    <w:rsid w:val="00CB5FF5"/>
    <w:rsid w:val="00CD3CAD"/>
    <w:rsid w:val="00CD4340"/>
    <w:rsid w:val="00D34E0E"/>
    <w:rsid w:val="00DD2562"/>
    <w:rsid w:val="00E2303B"/>
    <w:rsid w:val="00E272AD"/>
    <w:rsid w:val="00E50539"/>
    <w:rsid w:val="00E66B0F"/>
    <w:rsid w:val="00E672B9"/>
    <w:rsid w:val="00E903DE"/>
    <w:rsid w:val="00EA0DF8"/>
    <w:rsid w:val="00EB0F8E"/>
    <w:rsid w:val="00EB39FC"/>
    <w:rsid w:val="00EE6BE0"/>
    <w:rsid w:val="00F12F15"/>
    <w:rsid w:val="00F30D01"/>
    <w:rsid w:val="00F34025"/>
    <w:rsid w:val="00F36D8D"/>
    <w:rsid w:val="00F43DD1"/>
    <w:rsid w:val="00F86342"/>
    <w:rsid w:val="00F91089"/>
    <w:rsid w:val="00F93984"/>
    <w:rsid w:val="00FC0EBA"/>
    <w:rsid w:val="00FC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7AB0227F"/>
  <w15:docId w15:val="{7C35C7F4-F8ED-4CD0-8913-DA564FC85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2CB3"/>
    <w:rPr>
      <w:rFonts w:ascii="Comic Sans MS" w:hAnsi="Comic Sans MS"/>
      <w:sz w:val="28"/>
    </w:rPr>
  </w:style>
  <w:style w:type="paragraph" w:styleId="Heading1">
    <w:name w:val="heading 1"/>
    <w:basedOn w:val="Normal"/>
    <w:next w:val="Normal"/>
    <w:qFormat/>
    <w:rsid w:val="00BB67CC"/>
    <w:pPr>
      <w:keepNext/>
      <w:jc w:val="center"/>
      <w:outlineLvl w:val="0"/>
    </w:pPr>
    <w:rPr>
      <w:rFonts w:ascii="Arial" w:hAnsi="Arial"/>
      <w:b/>
      <w:sz w:val="22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35AA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35AA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BB67CC"/>
    <w:rPr>
      <w:rFonts w:ascii="Tahoma" w:hAnsi="Tahoma" w:cs="Tahoma"/>
      <w:sz w:val="16"/>
      <w:szCs w:val="16"/>
    </w:rPr>
  </w:style>
  <w:style w:type="character" w:styleId="IntenseEmphasis">
    <w:name w:val="Intense Emphasis"/>
    <w:basedOn w:val="DefaultParagraphFont"/>
    <w:uiPriority w:val="21"/>
    <w:qFormat/>
    <w:rsid w:val="00CD4340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5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fs01\work$\Admin%20Staff\admin1\Desktop\School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School LetterHead</Template>
  <TotalTime>0</TotalTime>
  <Pages>1</Pages>
  <Words>43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Headteacher Report September 2009</vt:lpstr>
    </vt:vector>
  </TitlesOfParts>
  <Company>Wigan Council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Headteacher Report September 2009</dc:title>
  <dc:creator>Admin1</dc:creator>
  <cp:lastModifiedBy>Admin1</cp:lastModifiedBy>
  <cp:revision>2</cp:revision>
  <cp:lastPrinted>2018-03-01T14:13:00Z</cp:lastPrinted>
  <dcterms:created xsi:type="dcterms:W3CDTF">2018-03-01T14:44:00Z</dcterms:created>
  <dcterms:modified xsi:type="dcterms:W3CDTF">2018-03-01T14:44:00Z</dcterms:modified>
</cp:coreProperties>
</file>