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B58" w:rsidRDefault="00952A80">
      <w:r w:rsidRPr="00B45A6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ACDB31" wp14:editId="6461D0BF">
                <wp:simplePos x="0" y="0"/>
                <wp:positionH relativeFrom="column">
                  <wp:posOffset>3354705</wp:posOffset>
                </wp:positionH>
                <wp:positionV relativeFrom="paragraph">
                  <wp:posOffset>128905</wp:posOffset>
                </wp:positionV>
                <wp:extent cx="3114040" cy="154686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040" cy="1546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Laburnum Street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Atherton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Manchester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M46 9FP</w:t>
                            </w:r>
                          </w:p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Telephone: (01942) 883410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Fax: (01942) 897773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E-mail: enquiries@admin.chowbent.wigan.sch.uk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Web: www.chowbent.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wigan.sch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ACDB3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4.15pt;margin-top:10.15pt;width:245.2pt;height:121.8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" filled="f" stroked="f">
                <v:textbox style="mso-fit-shape-to-text:t">
                  <w:txbxContent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Laburnum Street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Atherton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Manchester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M46 9FP</w:t>
                      </w:r>
                    </w:p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Telephone: (01942) 883410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Fax: (01942) 897773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E-mail: enquiries@admin.chowbent.wigan.sch.uk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Web: www.chowbent.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wigan.sch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.uk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857979" wp14:editId="6091D153">
                <wp:simplePos x="0" y="0"/>
                <wp:positionH relativeFrom="column">
                  <wp:posOffset>2486025</wp:posOffset>
                </wp:positionH>
                <wp:positionV relativeFrom="paragraph">
                  <wp:posOffset>-4445</wp:posOffset>
                </wp:positionV>
                <wp:extent cx="3377565" cy="242570"/>
                <wp:effectExtent l="0" t="4445" r="0" b="6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7565" cy="242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Headteacher: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Mr. J. Randle</w:t>
                            </w:r>
                            <w: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 xml:space="preserve"> B.A. (Hons)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57979" id="Text Box 3" o:spid="_x0000_s1027" type="#_x0000_t202" style="position:absolute;margin-left:195.75pt;margin-top:-.35pt;width:265.95pt;height:19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" filled="f" stroked="f" strokecolor="white">
                <v:textbox>
                  <w:txbxContent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Headteacher: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Mr. J. Randle</w:t>
                      </w:r>
                      <w: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 xml:space="preserve"> B.A. (Hons)</w:t>
                      </w:r>
                    </w:p>
                  </w:txbxContent>
                </v:textbox>
              </v:shape>
            </w:pict>
          </mc:Fallback>
        </mc:AlternateContent>
      </w:r>
    </w:p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F17BBE" w:rsidRDefault="00F17BBE">
      <w:r>
        <w:t xml:space="preserve">Dear parents / guardians. </w:t>
      </w:r>
    </w:p>
    <w:p w:rsidR="00F17BBE" w:rsidRDefault="00F17BBE"/>
    <w:p w:rsidR="00F17BBE" w:rsidRDefault="00F17BBE">
      <w:r>
        <w:t xml:space="preserve">There has been some changes to the criteria </w:t>
      </w:r>
      <w:proofErr w:type="gramStart"/>
      <w:r>
        <w:t>for free</w:t>
      </w:r>
      <w:proofErr w:type="gramEnd"/>
      <w:r>
        <w:t xml:space="preserve"> school meals. We now need to make checks on every pupil to ensure that everyone who is entitled to a free school meal is receiving one. </w:t>
      </w:r>
    </w:p>
    <w:p w:rsidR="00F17BBE" w:rsidRDefault="00F17BBE"/>
    <w:p w:rsidR="00F17BBE" w:rsidRDefault="00F17BBE">
      <w:r>
        <w:t xml:space="preserve">Even if you are sure, your child is not entitled, your child is on packed lunches, or your child is receiving a free KS1 meal we really would appreciate it if you take the time to fill out this form and return it to the school office / class teacher as soon as possible. </w:t>
      </w:r>
    </w:p>
    <w:p w:rsidR="00F17BBE" w:rsidRDefault="00F17BBE"/>
    <w:p w:rsidR="00F17BBE" w:rsidRDefault="00F17BBE">
      <w:r>
        <w:t>Thank you</w:t>
      </w:r>
    </w:p>
    <w:p w:rsidR="00F17BBE" w:rsidRDefault="00F17BBE"/>
    <w:p w:rsidR="00F17BBE" w:rsidRDefault="00F17BBE">
      <w:r>
        <w:t xml:space="preserve">Mrs J. Kendal. </w:t>
      </w:r>
    </w:p>
    <w:p w:rsidR="00F17BBE" w:rsidRDefault="00F17BBE"/>
    <w:p w:rsidR="00F17BBE" w:rsidRDefault="00F17BBE">
      <w:r>
        <w:t xml:space="preserve">(Forms have been handed out to each </w:t>
      </w:r>
      <w:proofErr w:type="gramStart"/>
      <w:r>
        <w:t>child,</w:t>
      </w:r>
      <w:proofErr w:type="gramEnd"/>
      <w:r>
        <w:t xml:space="preserve"> if you have not received one then please let the school office know.) </w:t>
      </w:r>
      <w:r w:rsidR="00C8366B">
        <w:t xml:space="preserve">M </w:t>
      </w:r>
      <w:bookmarkStart w:id="0" w:name="_GoBack"/>
      <w:bookmarkEnd w:id="0"/>
    </w:p>
    <w:p w:rsidR="00F17BBE" w:rsidRDefault="00F17BBE"/>
    <w:p w:rsidR="00F17BBE" w:rsidRDefault="00F17BBE"/>
    <w:sectPr w:rsidR="00F17BBE" w:rsidSect="00B45A6B">
      <w:headerReference w:type="default" r:id="rId6"/>
      <w:pgSz w:w="11906" w:h="16838"/>
      <w:pgMar w:top="1077" w:right="1440" w:bottom="1418" w:left="1077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62C" w:rsidRDefault="00BB062C" w:rsidP="00B45A6B">
      <w:r>
        <w:separator/>
      </w:r>
    </w:p>
  </w:endnote>
  <w:endnote w:type="continuationSeparator" w:id="0">
    <w:p w:rsidR="00BB062C" w:rsidRDefault="00BB062C" w:rsidP="00B45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62C" w:rsidRDefault="00BB062C" w:rsidP="00B45A6B">
      <w:r>
        <w:separator/>
      </w:r>
    </w:p>
  </w:footnote>
  <w:footnote w:type="continuationSeparator" w:id="0">
    <w:p w:rsidR="00BB062C" w:rsidRDefault="00BB062C" w:rsidP="00B45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A6B" w:rsidRPr="00B45A6B" w:rsidRDefault="00B45A6B" w:rsidP="00B45A6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57150</wp:posOffset>
          </wp:positionH>
          <wp:positionV relativeFrom="paragraph">
            <wp:posOffset>-196215</wp:posOffset>
          </wp:positionV>
          <wp:extent cx="7359650" cy="10472920"/>
          <wp:effectExtent l="0" t="0" r="0" b="508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ew Letterhea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6830" cy="104973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62C"/>
    <w:rsid w:val="007E2252"/>
    <w:rsid w:val="00952A80"/>
    <w:rsid w:val="009F1B58"/>
    <w:rsid w:val="00B45A6B"/>
    <w:rsid w:val="00BB062C"/>
    <w:rsid w:val="00C8366B"/>
    <w:rsid w:val="00F1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E5F1E9B"/>
  <w15:chartTrackingRefBased/>
  <w15:docId w15:val="{DBC0EC15-E09D-4612-AD55-F434D30CB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2A80"/>
    <w:pPr>
      <w:spacing w:after="0" w:line="240" w:lineRule="auto"/>
    </w:pPr>
    <w:rPr>
      <w:rFonts w:ascii="Comic Sans MS" w:eastAsia="Times New Roman" w:hAnsi="Comic Sans MS" w:cs="Times New Roman"/>
      <w:sz w:val="28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B45A6B"/>
  </w:style>
  <w:style w:type="paragraph" w:styleId="Footer">
    <w:name w:val="footer"/>
    <w:basedOn w:val="Normal"/>
    <w:link w:val="Foot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45A6B"/>
  </w:style>
  <w:style w:type="paragraph" w:styleId="BalloonText">
    <w:name w:val="Balloon Text"/>
    <w:basedOn w:val="Normal"/>
    <w:link w:val="BalloonTextChar"/>
    <w:uiPriority w:val="99"/>
    <w:semiHidden/>
    <w:unhideWhenUsed/>
    <w:rsid w:val="00B45A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A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Template\New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New Letterhead</Template>
  <TotalTime>1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Chowbent Primary School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2</cp:revision>
  <cp:lastPrinted>2018-03-23T10:59:00Z</cp:lastPrinted>
  <dcterms:created xsi:type="dcterms:W3CDTF">2018-03-23T11:01:00Z</dcterms:created>
  <dcterms:modified xsi:type="dcterms:W3CDTF">2018-03-23T11:01:00Z</dcterms:modified>
</cp:coreProperties>
</file>