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F7A" w:rsidRDefault="00C16F7A">
      <w:bookmarkStart w:id="0" w:name="_GoBack"/>
      <w:bookmarkEnd w:id="0"/>
    </w:p>
    <w:p w:rsidR="00B517A7" w:rsidRDefault="00B517A7"/>
    <w:p w:rsidR="00B517A7" w:rsidRDefault="00B517A7"/>
    <w:p w:rsidR="00B517A7" w:rsidRDefault="00B517A7"/>
    <w:p w:rsidR="00B517A7" w:rsidRDefault="00B517A7"/>
    <w:p w:rsidR="00B517A7" w:rsidRPr="001E556F" w:rsidRDefault="00B517A7">
      <w:pPr>
        <w:rPr>
          <w:rFonts w:ascii="Arial" w:hAnsi="Arial" w:cs="Arial"/>
          <w:sz w:val="24"/>
          <w:szCs w:val="24"/>
        </w:rPr>
      </w:pPr>
    </w:p>
    <w:p w:rsidR="00B517A7" w:rsidRPr="001E556F" w:rsidRDefault="003B3577" w:rsidP="001E556F">
      <w:pPr>
        <w:spacing w:after="0"/>
        <w:rPr>
          <w:rFonts w:ascii="Arial" w:hAnsi="Arial" w:cs="Arial"/>
          <w:sz w:val="26"/>
          <w:szCs w:val="26"/>
        </w:rPr>
      </w:pPr>
      <w:r w:rsidRPr="001E556F">
        <w:rPr>
          <w:rFonts w:ascii="Arial" w:hAnsi="Arial" w:cs="Arial"/>
          <w:sz w:val="24"/>
          <w:szCs w:val="24"/>
        </w:rPr>
        <w:tab/>
      </w:r>
      <w:r w:rsidRPr="001E556F">
        <w:rPr>
          <w:rFonts w:ascii="Arial" w:hAnsi="Arial" w:cs="Arial"/>
          <w:sz w:val="24"/>
          <w:szCs w:val="24"/>
        </w:rPr>
        <w:tab/>
      </w:r>
      <w:r w:rsidRPr="001E556F">
        <w:rPr>
          <w:rFonts w:ascii="Arial" w:hAnsi="Arial" w:cs="Arial"/>
          <w:sz w:val="24"/>
          <w:szCs w:val="24"/>
        </w:rPr>
        <w:tab/>
      </w:r>
      <w:r w:rsidRPr="001E556F">
        <w:rPr>
          <w:rFonts w:ascii="Arial" w:hAnsi="Arial" w:cs="Arial"/>
          <w:sz w:val="24"/>
          <w:szCs w:val="24"/>
        </w:rPr>
        <w:tab/>
      </w:r>
      <w:r w:rsidRPr="001E556F">
        <w:rPr>
          <w:rFonts w:ascii="Arial" w:hAnsi="Arial" w:cs="Arial"/>
          <w:sz w:val="24"/>
          <w:szCs w:val="24"/>
        </w:rPr>
        <w:tab/>
      </w:r>
      <w:r w:rsidRPr="001E556F">
        <w:rPr>
          <w:rFonts w:ascii="Arial" w:hAnsi="Arial" w:cs="Arial"/>
          <w:sz w:val="24"/>
          <w:szCs w:val="24"/>
        </w:rPr>
        <w:tab/>
      </w:r>
      <w:r w:rsidRPr="001E556F">
        <w:rPr>
          <w:rFonts w:ascii="Arial" w:hAnsi="Arial" w:cs="Arial"/>
          <w:sz w:val="24"/>
          <w:szCs w:val="24"/>
        </w:rPr>
        <w:tab/>
      </w:r>
      <w:r w:rsidRPr="001E556F">
        <w:rPr>
          <w:rFonts w:ascii="Arial" w:hAnsi="Arial" w:cs="Arial"/>
          <w:sz w:val="24"/>
          <w:szCs w:val="24"/>
        </w:rPr>
        <w:tab/>
      </w:r>
      <w:r w:rsidRPr="001E556F">
        <w:rPr>
          <w:rFonts w:ascii="Arial" w:hAnsi="Arial" w:cs="Arial"/>
          <w:sz w:val="24"/>
          <w:szCs w:val="24"/>
        </w:rPr>
        <w:tab/>
      </w:r>
      <w:r w:rsidRPr="001E556F">
        <w:rPr>
          <w:rFonts w:ascii="Arial" w:hAnsi="Arial" w:cs="Arial"/>
          <w:sz w:val="24"/>
          <w:szCs w:val="24"/>
        </w:rPr>
        <w:tab/>
      </w:r>
      <w:r w:rsidRPr="001E556F">
        <w:rPr>
          <w:rFonts w:ascii="Arial" w:hAnsi="Arial" w:cs="Arial"/>
          <w:sz w:val="26"/>
          <w:szCs w:val="26"/>
        </w:rPr>
        <w:t>13</w:t>
      </w:r>
      <w:r w:rsidRPr="001E556F">
        <w:rPr>
          <w:rFonts w:ascii="Arial" w:hAnsi="Arial" w:cs="Arial"/>
          <w:sz w:val="26"/>
          <w:szCs w:val="26"/>
          <w:vertAlign w:val="superscript"/>
        </w:rPr>
        <w:t>th</w:t>
      </w:r>
      <w:r w:rsidRPr="001E556F">
        <w:rPr>
          <w:rFonts w:ascii="Arial" w:hAnsi="Arial" w:cs="Arial"/>
          <w:sz w:val="26"/>
          <w:szCs w:val="26"/>
        </w:rPr>
        <w:t xml:space="preserve"> June 2018</w:t>
      </w:r>
    </w:p>
    <w:p w:rsidR="001E556F" w:rsidRPr="001E556F" w:rsidRDefault="001E556F" w:rsidP="001E556F">
      <w:pPr>
        <w:spacing w:after="0"/>
        <w:rPr>
          <w:rFonts w:ascii="Arial" w:hAnsi="Arial" w:cs="Arial"/>
          <w:sz w:val="26"/>
          <w:szCs w:val="26"/>
        </w:rPr>
      </w:pPr>
    </w:p>
    <w:p w:rsidR="009A083E" w:rsidRPr="001E556F" w:rsidRDefault="009A083E" w:rsidP="001E556F">
      <w:pPr>
        <w:spacing w:after="0"/>
        <w:rPr>
          <w:rFonts w:ascii="Arial" w:hAnsi="Arial" w:cs="Arial"/>
          <w:sz w:val="26"/>
          <w:szCs w:val="26"/>
        </w:rPr>
      </w:pPr>
      <w:r w:rsidRPr="001E556F">
        <w:rPr>
          <w:rFonts w:ascii="Arial" w:hAnsi="Arial" w:cs="Arial"/>
          <w:sz w:val="26"/>
          <w:szCs w:val="26"/>
        </w:rPr>
        <w:t>Dear Parents and Carers,</w:t>
      </w:r>
    </w:p>
    <w:p w:rsidR="001E556F" w:rsidRPr="001E556F" w:rsidRDefault="001E556F" w:rsidP="001E556F">
      <w:pPr>
        <w:spacing w:after="0"/>
        <w:rPr>
          <w:rFonts w:ascii="Arial" w:hAnsi="Arial" w:cs="Arial"/>
          <w:sz w:val="26"/>
          <w:szCs w:val="26"/>
        </w:rPr>
      </w:pPr>
    </w:p>
    <w:p w:rsidR="009A083E" w:rsidRPr="001E556F" w:rsidRDefault="009A083E" w:rsidP="001E556F">
      <w:pPr>
        <w:spacing w:after="0"/>
        <w:rPr>
          <w:rFonts w:ascii="Arial" w:hAnsi="Arial" w:cs="Arial"/>
          <w:sz w:val="26"/>
          <w:szCs w:val="26"/>
        </w:rPr>
      </w:pPr>
      <w:r w:rsidRPr="001E556F">
        <w:rPr>
          <w:rFonts w:ascii="Arial" w:hAnsi="Arial" w:cs="Arial"/>
          <w:sz w:val="26"/>
          <w:szCs w:val="26"/>
        </w:rPr>
        <w:t>Chowbent Primary School is part of the LLG Schools Partnership and we currently purchase our school meals as a group to ensure best value.</w:t>
      </w:r>
    </w:p>
    <w:p w:rsidR="001E556F" w:rsidRPr="001E556F" w:rsidRDefault="001E556F" w:rsidP="001E556F">
      <w:pPr>
        <w:spacing w:after="0"/>
        <w:rPr>
          <w:rFonts w:ascii="Arial" w:hAnsi="Arial" w:cs="Arial"/>
          <w:sz w:val="26"/>
          <w:szCs w:val="26"/>
        </w:rPr>
      </w:pPr>
    </w:p>
    <w:p w:rsidR="009A083E" w:rsidRPr="001E556F" w:rsidRDefault="009A083E" w:rsidP="001E556F">
      <w:pPr>
        <w:spacing w:after="0"/>
        <w:rPr>
          <w:rFonts w:ascii="Arial" w:hAnsi="Arial" w:cs="Arial"/>
          <w:sz w:val="26"/>
          <w:szCs w:val="26"/>
        </w:rPr>
      </w:pPr>
      <w:r w:rsidRPr="001E556F">
        <w:rPr>
          <w:rFonts w:ascii="Arial" w:hAnsi="Arial" w:cs="Arial"/>
          <w:sz w:val="26"/>
          <w:szCs w:val="26"/>
        </w:rPr>
        <w:t xml:space="preserve">Catering Academy were chosen to provide our meals after our last tender in 2017 for the next 3 – 5 years.  Unfortunately, this company have served us notice to discontinue this arrangement after the end of the school year. </w:t>
      </w:r>
    </w:p>
    <w:p w:rsidR="001E556F" w:rsidRPr="001E556F" w:rsidRDefault="001E556F" w:rsidP="001E556F">
      <w:pPr>
        <w:spacing w:after="0"/>
        <w:rPr>
          <w:rFonts w:ascii="Arial" w:hAnsi="Arial" w:cs="Arial"/>
          <w:sz w:val="26"/>
          <w:szCs w:val="26"/>
        </w:rPr>
      </w:pPr>
    </w:p>
    <w:p w:rsidR="00505D20" w:rsidRPr="001E556F" w:rsidRDefault="009A083E" w:rsidP="001E556F">
      <w:pPr>
        <w:spacing w:after="0"/>
        <w:rPr>
          <w:rFonts w:ascii="Arial" w:hAnsi="Arial" w:cs="Arial"/>
          <w:sz w:val="26"/>
          <w:szCs w:val="26"/>
        </w:rPr>
      </w:pPr>
      <w:r w:rsidRPr="001E556F">
        <w:rPr>
          <w:rFonts w:ascii="Arial" w:hAnsi="Arial" w:cs="Arial"/>
          <w:sz w:val="26"/>
          <w:szCs w:val="26"/>
        </w:rPr>
        <w:t xml:space="preserve">As a group we have worked hard to secure alternative arrangements and have successfully appointed Orian catering company from September 2018.  This will result in new menus, ordering </w:t>
      </w:r>
      <w:r w:rsidR="00505D20" w:rsidRPr="001E556F">
        <w:rPr>
          <w:rFonts w:ascii="Arial" w:hAnsi="Arial" w:cs="Arial"/>
          <w:sz w:val="26"/>
          <w:szCs w:val="26"/>
        </w:rPr>
        <w:t xml:space="preserve">system </w:t>
      </w:r>
      <w:r w:rsidRPr="001E556F">
        <w:rPr>
          <w:rFonts w:ascii="Arial" w:hAnsi="Arial" w:cs="Arial"/>
          <w:sz w:val="26"/>
          <w:szCs w:val="26"/>
        </w:rPr>
        <w:t xml:space="preserve">and </w:t>
      </w:r>
      <w:r w:rsidR="00505D20" w:rsidRPr="001E556F">
        <w:rPr>
          <w:rFonts w:ascii="Arial" w:hAnsi="Arial" w:cs="Arial"/>
          <w:sz w:val="26"/>
          <w:szCs w:val="26"/>
        </w:rPr>
        <w:t xml:space="preserve">possibly a new </w:t>
      </w:r>
      <w:r w:rsidRPr="001E556F">
        <w:rPr>
          <w:rFonts w:ascii="Arial" w:hAnsi="Arial" w:cs="Arial"/>
          <w:sz w:val="26"/>
          <w:szCs w:val="26"/>
        </w:rPr>
        <w:t xml:space="preserve">payment system.  </w:t>
      </w:r>
      <w:r w:rsidR="00505D20" w:rsidRPr="001E556F">
        <w:rPr>
          <w:rFonts w:ascii="Arial" w:hAnsi="Arial" w:cs="Arial"/>
          <w:sz w:val="26"/>
          <w:szCs w:val="26"/>
        </w:rPr>
        <w:t>We understand that you have just become accustom to Lunch Hound and Parent Pay however as a school we need to ensure your children are getting the best possible meal choice and quality food.</w:t>
      </w:r>
    </w:p>
    <w:p w:rsidR="001E556F" w:rsidRPr="001E556F" w:rsidRDefault="001E556F" w:rsidP="001E556F">
      <w:pPr>
        <w:spacing w:after="0"/>
        <w:rPr>
          <w:rFonts w:ascii="Arial" w:hAnsi="Arial" w:cs="Arial"/>
          <w:sz w:val="26"/>
          <w:szCs w:val="26"/>
        </w:rPr>
      </w:pPr>
    </w:p>
    <w:p w:rsidR="009A083E" w:rsidRPr="001E556F" w:rsidRDefault="00505D20" w:rsidP="001E556F">
      <w:pPr>
        <w:spacing w:after="0"/>
        <w:rPr>
          <w:rFonts w:ascii="Arial" w:hAnsi="Arial" w:cs="Arial"/>
          <w:sz w:val="26"/>
          <w:szCs w:val="26"/>
        </w:rPr>
      </w:pPr>
      <w:r w:rsidRPr="001E556F">
        <w:rPr>
          <w:rFonts w:ascii="Arial" w:hAnsi="Arial" w:cs="Arial"/>
          <w:sz w:val="26"/>
          <w:szCs w:val="26"/>
        </w:rPr>
        <w:t xml:space="preserve">Chowbent Primary has not raised the price of </w:t>
      </w:r>
      <w:r w:rsidR="00D74A3A">
        <w:rPr>
          <w:rFonts w:ascii="Arial" w:hAnsi="Arial" w:cs="Arial"/>
          <w:sz w:val="26"/>
          <w:szCs w:val="26"/>
        </w:rPr>
        <w:t xml:space="preserve">school meals in over five years.   </w:t>
      </w:r>
      <w:r w:rsidR="00625147">
        <w:rPr>
          <w:rFonts w:ascii="Arial" w:hAnsi="Arial" w:cs="Arial"/>
          <w:sz w:val="26"/>
          <w:szCs w:val="26"/>
        </w:rPr>
        <w:t>U</w:t>
      </w:r>
      <w:r w:rsidR="00625147" w:rsidRPr="001E556F">
        <w:rPr>
          <w:rFonts w:ascii="Arial" w:hAnsi="Arial" w:cs="Arial"/>
          <w:sz w:val="26"/>
          <w:szCs w:val="26"/>
        </w:rPr>
        <w:t>nfortunately,</w:t>
      </w:r>
      <w:r w:rsidRPr="001E556F">
        <w:rPr>
          <w:rFonts w:ascii="Arial" w:hAnsi="Arial" w:cs="Arial"/>
          <w:sz w:val="26"/>
          <w:szCs w:val="26"/>
        </w:rPr>
        <w:t xml:space="preserve"> </w:t>
      </w:r>
      <w:r w:rsidR="003B3577" w:rsidRPr="001E556F">
        <w:rPr>
          <w:rFonts w:ascii="Arial" w:hAnsi="Arial" w:cs="Arial"/>
          <w:sz w:val="26"/>
          <w:szCs w:val="26"/>
        </w:rPr>
        <w:t xml:space="preserve">due to </w:t>
      </w:r>
      <w:r w:rsidRPr="001E556F">
        <w:rPr>
          <w:rFonts w:ascii="Arial" w:hAnsi="Arial" w:cs="Arial"/>
          <w:sz w:val="26"/>
          <w:szCs w:val="26"/>
        </w:rPr>
        <w:t>increasing costs we</w:t>
      </w:r>
      <w:r w:rsidR="003B3577" w:rsidRPr="001E556F">
        <w:rPr>
          <w:rFonts w:ascii="Arial" w:hAnsi="Arial" w:cs="Arial"/>
          <w:sz w:val="26"/>
          <w:szCs w:val="26"/>
        </w:rPr>
        <w:t xml:space="preserve"> will have to increase the price </w:t>
      </w:r>
      <w:r w:rsidRPr="001E556F">
        <w:rPr>
          <w:rFonts w:ascii="Arial" w:hAnsi="Arial" w:cs="Arial"/>
          <w:sz w:val="26"/>
          <w:szCs w:val="26"/>
        </w:rPr>
        <w:t xml:space="preserve">of school meals by 5p per day.  </w:t>
      </w:r>
      <w:r w:rsidR="009A083E" w:rsidRPr="001E556F">
        <w:rPr>
          <w:rFonts w:ascii="Arial" w:hAnsi="Arial" w:cs="Arial"/>
          <w:sz w:val="26"/>
          <w:szCs w:val="26"/>
        </w:rPr>
        <w:t xml:space="preserve">The price of school meals will </w:t>
      </w:r>
      <w:r w:rsidRPr="001E556F">
        <w:rPr>
          <w:rFonts w:ascii="Arial" w:hAnsi="Arial" w:cs="Arial"/>
          <w:sz w:val="26"/>
          <w:szCs w:val="26"/>
        </w:rPr>
        <w:t>be</w:t>
      </w:r>
      <w:r w:rsidR="009A083E" w:rsidRPr="001E556F">
        <w:rPr>
          <w:rFonts w:ascii="Arial" w:hAnsi="Arial" w:cs="Arial"/>
          <w:sz w:val="26"/>
          <w:szCs w:val="26"/>
        </w:rPr>
        <w:t xml:space="preserve"> £2.25 per day, £11.25 per week as from September 2018.  </w:t>
      </w:r>
      <w:r w:rsidRPr="001E556F">
        <w:rPr>
          <w:rFonts w:ascii="Arial" w:hAnsi="Arial" w:cs="Arial"/>
          <w:sz w:val="26"/>
          <w:szCs w:val="26"/>
        </w:rPr>
        <w:t xml:space="preserve"> </w:t>
      </w:r>
    </w:p>
    <w:p w:rsidR="001E556F" w:rsidRPr="001E556F" w:rsidRDefault="001E556F" w:rsidP="001E556F">
      <w:pPr>
        <w:spacing w:after="0"/>
        <w:rPr>
          <w:rFonts w:ascii="Arial" w:hAnsi="Arial" w:cs="Arial"/>
          <w:sz w:val="26"/>
          <w:szCs w:val="26"/>
        </w:rPr>
      </w:pPr>
    </w:p>
    <w:p w:rsidR="009A083E" w:rsidRPr="001E556F" w:rsidRDefault="009A083E" w:rsidP="001E556F">
      <w:pPr>
        <w:spacing w:after="0"/>
        <w:rPr>
          <w:rFonts w:ascii="Arial" w:hAnsi="Arial" w:cs="Arial"/>
          <w:sz w:val="26"/>
          <w:szCs w:val="26"/>
        </w:rPr>
      </w:pPr>
      <w:r w:rsidRPr="001E556F">
        <w:rPr>
          <w:rFonts w:ascii="Arial" w:hAnsi="Arial" w:cs="Arial"/>
          <w:sz w:val="26"/>
          <w:szCs w:val="26"/>
        </w:rPr>
        <w:t xml:space="preserve">We will be sending you further information regarding our new service including how to set up payment preferences etc., we envisage you will quickly become familiar with our new processes and are taking this opportunity to apologise for any inconvenience.  </w:t>
      </w:r>
    </w:p>
    <w:p w:rsidR="009A083E" w:rsidRPr="001E556F" w:rsidRDefault="009A083E" w:rsidP="001E556F">
      <w:pPr>
        <w:spacing w:after="0"/>
        <w:rPr>
          <w:rFonts w:ascii="Arial" w:hAnsi="Arial" w:cs="Arial"/>
          <w:sz w:val="26"/>
          <w:szCs w:val="26"/>
        </w:rPr>
      </w:pPr>
      <w:r w:rsidRPr="001E556F">
        <w:rPr>
          <w:rFonts w:ascii="Arial" w:hAnsi="Arial" w:cs="Arial"/>
          <w:sz w:val="26"/>
          <w:szCs w:val="26"/>
        </w:rPr>
        <w:t>Please be assured that it is our priority to provide children with choice, quality and value and we will work with Orian to achieve excellent school meals.</w:t>
      </w:r>
    </w:p>
    <w:p w:rsidR="001E556F" w:rsidRDefault="001E556F" w:rsidP="001E556F">
      <w:pPr>
        <w:spacing w:after="0"/>
        <w:rPr>
          <w:rFonts w:ascii="Arial" w:hAnsi="Arial" w:cs="Arial"/>
          <w:sz w:val="26"/>
          <w:szCs w:val="26"/>
        </w:rPr>
      </w:pPr>
    </w:p>
    <w:p w:rsidR="001E556F" w:rsidRDefault="001E556F" w:rsidP="001E556F">
      <w:pPr>
        <w:spacing w:after="0"/>
        <w:rPr>
          <w:rFonts w:ascii="Arial" w:hAnsi="Arial" w:cs="Arial"/>
          <w:sz w:val="26"/>
          <w:szCs w:val="26"/>
        </w:rPr>
      </w:pPr>
      <w:r>
        <w:rPr>
          <w:rFonts w:ascii="Arial" w:hAnsi="Arial" w:cs="Arial"/>
          <w:sz w:val="26"/>
          <w:szCs w:val="26"/>
        </w:rPr>
        <w:t xml:space="preserve">J Randle </w:t>
      </w:r>
    </w:p>
    <w:p w:rsidR="001E556F" w:rsidRPr="001E556F" w:rsidRDefault="001E556F" w:rsidP="001E556F">
      <w:pPr>
        <w:spacing w:after="0"/>
        <w:rPr>
          <w:rFonts w:ascii="Arial" w:hAnsi="Arial" w:cs="Arial"/>
          <w:sz w:val="26"/>
          <w:szCs w:val="26"/>
        </w:rPr>
      </w:pPr>
      <w:r>
        <w:rPr>
          <w:rFonts w:ascii="Arial" w:hAnsi="Arial" w:cs="Arial"/>
          <w:sz w:val="26"/>
          <w:szCs w:val="26"/>
        </w:rPr>
        <w:t xml:space="preserve">Headteacher </w:t>
      </w:r>
    </w:p>
    <w:p w:rsidR="001E556F" w:rsidRPr="001E556F" w:rsidRDefault="001E556F" w:rsidP="003B3577">
      <w:pPr>
        <w:rPr>
          <w:rStyle w:val="IntenseEmphasis"/>
          <w:b w:val="0"/>
          <w:bCs w:val="0"/>
          <w:i w:val="0"/>
          <w:iCs w:val="0"/>
          <w:color w:val="auto"/>
          <w:sz w:val="26"/>
          <w:szCs w:val="26"/>
        </w:rPr>
      </w:pPr>
    </w:p>
    <w:sectPr w:rsidR="001E556F" w:rsidRPr="001E556F" w:rsidSect="00535AA4">
      <w:headerReference w:type="first" r:id="rId7"/>
      <w:pgSz w:w="12240" w:h="15840"/>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EDD" w:rsidRDefault="003B6EDD">
      <w:r>
        <w:separator/>
      </w:r>
    </w:p>
  </w:endnote>
  <w:endnote w:type="continuationSeparator" w:id="0">
    <w:p w:rsidR="003B6EDD" w:rsidRDefault="003B6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EDD" w:rsidRDefault="003B6EDD">
      <w:r>
        <w:separator/>
      </w:r>
    </w:p>
  </w:footnote>
  <w:footnote w:type="continuationSeparator" w:id="0">
    <w:p w:rsidR="003B6EDD" w:rsidRDefault="003B6E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AA4" w:rsidRDefault="00854DAC">
    <w:pPr>
      <w:pStyle w:val="Header"/>
    </w:pPr>
    <w:r>
      <w:rPr>
        <w:noProof/>
        <w:lang w:eastAsia="en-GB"/>
      </w:rPr>
      <w:drawing>
        <wp:anchor distT="0" distB="0" distL="114300" distR="114300" simplePos="0" relativeHeight="251658240" behindDoc="1" locked="0" layoutInCell="1" allowOverlap="1">
          <wp:simplePos x="0" y="0"/>
          <wp:positionH relativeFrom="column">
            <wp:posOffset>-720090</wp:posOffset>
          </wp:positionH>
          <wp:positionV relativeFrom="paragraph">
            <wp:posOffset>-450216</wp:posOffset>
          </wp:positionV>
          <wp:extent cx="7772400" cy="100488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72400" cy="10048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C3869">
      <w:rPr>
        <w:noProof/>
        <w:lang w:eastAsia="en-GB"/>
      </w:rPr>
      <mc:AlternateContent>
        <mc:Choice Requires="wps">
          <w:drawing>
            <wp:anchor distT="0" distB="0" distL="114300" distR="114300" simplePos="0" relativeHeight="251655679" behindDoc="0" locked="0" layoutInCell="1" allowOverlap="1" wp14:anchorId="1F80EDDD" wp14:editId="3031F002">
              <wp:simplePos x="0" y="0"/>
              <wp:positionH relativeFrom="column">
                <wp:posOffset>3367405</wp:posOffset>
              </wp:positionH>
              <wp:positionV relativeFrom="paragraph">
                <wp:posOffset>171450</wp:posOffset>
              </wp:positionV>
              <wp:extent cx="3114040" cy="154686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040" cy="154686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535AA4" w:rsidRPr="00535AA4" w:rsidRDefault="00535AA4" w:rsidP="00535AA4">
                          <w:pPr>
                            <w:rPr>
                              <w:rFonts w:ascii="Arial" w:hAnsi="Arial" w:cs="Arial"/>
                              <w:color w:val="365F91"/>
                            </w:rPr>
                          </w:pPr>
                          <w:r w:rsidRPr="00535AA4">
                            <w:rPr>
                              <w:rFonts w:ascii="Arial" w:hAnsi="Arial" w:cs="Arial"/>
                              <w:color w:val="365F91"/>
                            </w:rPr>
                            <w:t>Laburnum Street</w:t>
                          </w:r>
                          <w:r w:rsidRPr="00535AA4">
                            <w:rPr>
                              <w:rFonts w:ascii="Arial" w:hAnsi="Arial" w:cs="Arial"/>
                              <w:color w:val="365F91"/>
                            </w:rPr>
                            <w:br/>
                            <w:t>Atherton</w:t>
                          </w:r>
                          <w:r w:rsidRPr="00535AA4">
                            <w:rPr>
                              <w:rFonts w:ascii="Arial" w:hAnsi="Arial" w:cs="Arial"/>
                              <w:color w:val="365F91"/>
                            </w:rPr>
                            <w:br/>
                            <w:t>Manchester</w:t>
                          </w:r>
                          <w:r w:rsidRPr="00535AA4">
                            <w:rPr>
                              <w:rFonts w:ascii="Arial" w:hAnsi="Arial" w:cs="Arial"/>
                              <w:color w:val="365F91"/>
                            </w:rPr>
                            <w:br/>
                            <w:t>M46 9FP</w:t>
                          </w:r>
                        </w:p>
                        <w:p w:rsidR="00535AA4" w:rsidRPr="00535AA4" w:rsidRDefault="00535AA4" w:rsidP="00535AA4">
                          <w:pPr>
                            <w:rPr>
                              <w:rFonts w:ascii="Arial" w:hAnsi="Arial" w:cs="Arial"/>
                              <w:b/>
                              <w:color w:val="365F91"/>
                            </w:rPr>
                          </w:pPr>
                          <w:r w:rsidRPr="00535AA4">
                            <w:rPr>
                              <w:rFonts w:ascii="Arial" w:hAnsi="Arial" w:cs="Arial"/>
                              <w:b/>
                              <w:color w:val="365F91"/>
                            </w:rPr>
                            <w:t>Telephone: (01942) 883410</w:t>
                          </w:r>
                          <w:r w:rsidRPr="00535AA4">
                            <w:rPr>
                              <w:rFonts w:ascii="Arial" w:hAnsi="Arial" w:cs="Arial"/>
                              <w:b/>
                              <w:color w:val="365F91"/>
                            </w:rPr>
                            <w:br/>
                            <w:t>Fax: (01942) 897773</w:t>
                          </w:r>
                          <w:r w:rsidRPr="00535AA4">
                            <w:rPr>
                              <w:rFonts w:ascii="Arial" w:hAnsi="Arial" w:cs="Arial"/>
                              <w:b/>
                              <w:color w:val="365F91"/>
                            </w:rPr>
                            <w:br/>
                            <w:t>E-mail: enquiries@admin.chowbent.wigan.sch.uk</w:t>
                          </w:r>
                          <w:r w:rsidRPr="00535AA4">
                            <w:rPr>
                              <w:rFonts w:ascii="Arial" w:hAnsi="Arial" w:cs="Arial"/>
                              <w:b/>
                              <w:color w:val="365F91"/>
                            </w:rPr>
                            <w:br/>
                            <w:t>Web: www.chowbent.</w:t>
                          </w:r>
                          <w:r w:rsidR="00E903DE">
                            <w:rPr>
                              <w:rFonts w:ascii="Arial" w:hAnsi="Arial" w:cs="Arial"/>
                              <w:b/>
                              <w:color w:val="365F91"/>
                            </w:rPr>
                            <w:t>wigan.sch</w:t>
                          </w:r>
                          <w:r w:rsidRPr="00535AA4">
                            <w:rPr>
                              <w:rFonts w:ascii="Arial" w:hAnsi="Arial" w:cs="Arial"/>
                              <w:b/>
                              <w:color w:val="365F91"/>
                            </w:rPr>
                            <w:t>.uk</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F80EDDD" id="_x0000_t202" coordsize="21600,21600" o:spt="202" path="m,l,21600r21600,l21600,xe">
              <v:stroke joinstyle="miter"/>
              <v:path gradientshapeok="t" o:connecttype="rect"/>
            </v:shapetype>
            <v:shape id="Text Box 4" o:spid="_x0000_s1026" type="#_x0000_t202" style="position:absolute;margin-left:265.15pt;margin-top:13.5pt;width:245.2pt;height:121.8pt;z-index:251655679;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" filled="f" stroked="f">
              <v:textbox style="mso-fit-shape-to-text:t">
                <w:txbxContent>
                  <w:p w:rsidR="00535AA4" w:rsidRPr="00535AA4" w:rsidRDefault="00535AA4" w:rsidP="00535AA4">
                    <w:pPr>
                      <w:rPr>
                        <w:rFonts w:ascii="Arial" w:hAnsi="Arial" w:cs="Arial"/>
                        <w:color w:val="365F91"/>
                      </w:rPr>
                    </w:pPr>
                    <w:r w:rsidRPr="00535AA4">
                      <w:rPr>
                        <w:rFonts w:ascii="Arial" w:hAnsi="Arial" w:cs="Arial"/>
                        <w:color w:val="365F91"/>
                      </w:rPr>
                      <w:t>Laburnum Street</w:t>
                    </w:r>
                    <w:r w:rsidRPr="00535AA4">
                      <w:rPr>
                        <w:rFonts w:ascii="Arial" w:hAnsi="Arial" w:cs="Arial"/>
                        <w:color w:val="365F91"/>
                      </w:rPr>
                      <w:br/>
                      <w:t>Atherton</w:t>
                    </w:r>
                    <w:r w:rsidRPr="00535AA4">
                      <w:rPr>
                        <w:rFonts w:ascii="Arial" w:hAnsi="Arial" w:cs="Arial"/>
                        <w:color w:val="365F91"/>
                      </w:rPr>
                      <w:br/>
                      <w:t>Manchester</w:t>
                    </w:r>
                    <w:r w:rsidRPr="00535AA4">
                      <w:rPr>
                        <w:rFonts w:ascii="Arial" w:hAnsi="Arial" w:cs="Arial"/>
                        <w:color w:val="365F91"/>
                      </w:rPr>
                      <w:br/>
                      <w:t>M46 9FP</w:t>
                    </w:r>
                  </w:p>
                  <w:p w:rsidR="00535AA4" w:rsidRPr="00535AA4" w:rsidRDefault="00535AA4" w:rsidP="00535AA4">
                    <w:pPr>
                      <w:rPr>
                        <w:rFonts w:ascii="Arial" w:hAnsi="Arial" w:cs="Arial"/>
                        <w:b/>
                        <w:color w:val="365F91"/>
                      </w:rPr>
                    </w:pPr>
                    <w:r w:rsidRPr="00535AA4">
                      <w:rPr>
                        <w:rFonts w:ascii="Arial" w:hAnsi="Arial" w:cs="Arial"/>
                        <w:b/>
                        <w:color w:val="365F91"/>
                      </w:rPr>
                      <w:t>Telephone: (01942) 883410</w:t>
                    </w:r>
                    <w:r w:rsidRPr="00535AA4">
                      <w:rPr>
                        <w:rFonts w:ascii="Arial" w:hAnsi="Arial" w:cs="Arial"/>
                        <w:b/>
                        <w:color w:val="365F91"/>
                      </w:rPr>
                      <w:br/>
                      <w:t>Fax: (01942) 897773</w:t>
                    </w:r>
                    <w:r w:rsidRPr="00535AA4">
                      <w:rPr>
                        <w:rFonts w:ascii="Arial" w:hAnsi="Arial" w:cs="Arial"/>
                        <w:b/>
                        <w:color w:val="365F91"/>
                      </w:rPr>
                      <w:br/>
                      <w:t>E-mail: enquiries@admin.chowbent.wigan.sch.uk</w:t>
                    </w:r>
                    <w:r w:rsidRPr="00535AA4">
                      <w:rPr>
                        <w:rFonts w:ascii="Arial" w:hAnsi="Arial" w:cs="Arial"/>
                        <w:b/>
                        <w:color w:val="365F91"/>
                      </w:rPr>
                      <w:br/>
                      <w:t>Web: www.chowbent.</w:t>
                    </w:r>
                    <w:r w:rsidR="00E903DE">
                      <w:rPr>
                        <w:rFonts w:ascii="Arial" w:hAnsi="Arial" w:cs="Arial"/>
                        <w:b/>
                        <w:color w:val="365F91"/>
                      </w:rPr>
                      <w:t>wigan.sch</w:t>
                    </w:r>
                    <w:r w:rsidRPr="00535AA4">
                      <w:rPr>
                        <w:rFonts w:ascii="Arial" w:hAnsi="Arial" w:cs="Arial"/>
                        <w:b/>
                        <w:color w:val="365F91"/>
                      </w:rPr>
                      <w:t>.uk</w:t>
                    </w:r>
                  </w:p>
                </w:txbxContent>
              </v:textbox>
            </v:shape>
          </w:pict>
        </mc:Fallback>
      </mc:AlternateContent>
    </w:r>
    <w:r w:rsidR="00AC3869">
      <w:rPr>
        <w:noProof/>
        <w:lang w:eastAsia="en-GB"/>
      </w:rPr>
      <mc:AlternateContent>
        <mc:Choice Requires="wps">
          <w:drawing>
            <wp:anchor distT="0" distB="0" distL="114300" distR="114300" simplePos="0" relativeHeight="251656704" behindDoc="0" locked="0" layoutInCell="1" allowOverlap="1">
              <wp:simplePos x="0" y="0"/>
              <wp:positionH relativeFrom="column">
                <wp:posOffset>2493645</wp:posOffset>
              </wp:positionH>
              <wp:positionV relativeFrom="paragraph">
                <wp:posOffset>-24130</wp:posOffset>
              </wp:positionV>
              <wp:extent cx="3377565" cy="242570"/>
              <wp:effectExtent l="0" t="4445" r="0" b="63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7565" cy="242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535AA4" w:rsidRPr="00535AA4" w:rsidRDefault="00535AA4" w:rsidP="00535AA4">
                          <w:pPr>
                            <w:rPr>
                              <w:rFonts w:ascii="Arial" w:hAnsi="Arial" w:cs="Arial"/>
                              <w:color w:val="365F91"/>
                            </w:rPr>
                          </w:pPr>
                          <w:r w:rsidRPr="00535AA4">
                            <w:rPr>
                              <w:rFonts w:ascii="Arial" w:hAnsi="Arial" w:cs="Arial"/>
                              <w:color w:val="365F91"/>
                            </w:rPr>
                            <w:t>Headteacher:</w:t>
                          </w:r>
                          <w:r w:rsidRPr="00535AA4">
                            <w:rPr>
                              <w:rFonts w:ascii="Arial" w:hAnsi="Arial" w:cs="Arial"/>
                              <w:b/>
                              <w:color w:val="365F91"/>
                            </w:rPr>
                            <w:t xml:space="preserve"> </w:t>
                          </w:r>
                          <w:r w:rsidR="00EA0DF8">
                            <w:rPr>
                              <w:rFonts w:ascii="Arial" w:hAnsi="Arial" w:cs="Arial"/>
                              <w:b/>
                              <w:color w:val="365F91"/>
                            </w:rPr>
                            <w:t>Mr. J. Randle</w:t>
                          </w:r>
                          <w:r w:rsidR="00EA0DF8">
                            <w:rPr>
                              <w:rFonts w:ascii="Arial" w:hAnsi="Arial" w:cs="Arial"/>
                              <w:color w:val="365F91"/>
                            </w:rPr>
                            <w:t xml:space="preserve"> B.A. (Hons)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196.35pt;margin-top:-1.9pt;width:265.95pt;height:19.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" filled="f" stroked="f" strokecolor="white">
              <v:textbox>
                <w:txbxContent>
                  <w:p w:rsidR="00535AA4" w:rsidRPr="00535AA4" w:rsidRDefault="00535AA4" w:rsidP="00535AA4">
                    <w:pPr>
                      <w:rPr>
                        <w:rFonts w:ascii="Arial" w:hAnsi="Arial" w:cs="Arial"/>
                        <w:color w:val="365F91"/>
                      </w:rPr>
                    </w:pPr>
                    <w:r w:rsidRPr="00535AA4">
                      <w:rPr>
                        <w:rFonts w:ascii="Arial" w:hAnsi="Arial" w:cs="Arial"/>
                        <w:color w:val="365F91"/>
                      </w:rPr>
                      <w:t>Headteacher:</w:t>
                    </w:r>
                    <w:r w:rsidRPr="00535AA4">
                      <w:rPr>
                        <w:rFonts w:ascii="Arial" w:hAnsi="Arial" w:cs="Arial"/>
                        <w:b/>
                        <w:color w:val="365F91"/>
                      </w:rPr>
                      <w:t xml:space="preserve"> </w:t>
                    </w:r>
                    <w:r w:rsidR="00EA0DF8">
                      <w:rPr>
                        <w:rFonts w:ascii="Arial" w:hAnsi="Arial" w:cs="Arial"/>
                        <w:b/>
                        <w:color w:val="365F91"/>
                      </w:rPr>
                      <w:t>Mr. J. Randle</w:t>
                    </w:r>
                    <w:r w:rsidR="00EA0DF8">
                      <w:rPr>
                        <w:rFonts w:ascii="Arial" w:hAnsi="Arial" w:cs="Arial"/>
                        <w:color w:val="365F91"/>
                      </w:rPr>
                      <w:t xml:space="preserve"> B.A. (Hons)</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B57FA2"/>
    <w:multiLevelType w:val="hybridMultilevel"/>
    <w:tmpl w:val="6438557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55001914"/>
    <w:multiLevelType w:val="hybridMultilevel"/>
    <w:tmpl w:val="81A62968"/>
    <w:lvl w:ilvl="0" w:tplc="8E9453B6">
      <w:start w:val="1"/>
      <w:numFmt w:val="bullet"/>
      <w:lvlText w:val=""/>
      <w:lvlJc w:val="left"/>
      <w:pPr>
        <w:tabs>
          <w:tab w:val="num" w:pos="1571"/>
        </w:tabs>
        <w:ind w:left="1571" w:hanging="360"/>
      </w:pPr>
      <w:rPr>
        <w:rFonts w:ascii="Symbol" w:hAnsi="Symbol" w:hint="default"/>
        <w:color w:val="auto"/>
      </w:rPr>
    </w:lvl>
    <w:lvl w:ilvl="1" w:tplc="04090003" w:tentative="1">
      <w:start w:val="1"/>
      <w:numFmt w:val="bullet"/>
      <w:lvlText w:val="o"/>
      <w:lvlJc w:val="left"/>
      <w:pPr>
        <w:tabs>
          <w:tab w:val="num" w:pos="2291"/>
        </w:tabs>
        <w:ind w:left="2291" w:hanging="360"/>
      </w:pPr>
      <w:rPr>
        <w:rFonts w:ascii="Courier New" w:hAnsi="Courier New" w:cs="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cs="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cs="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83E"/>
    <w:rsid w:val="0001657A"/>
    <w:rsid w:val="000268EB"/>
    <w:rsid w:val="00034A57"/>
    <w:rsid w:val="00043BBE"/>
    <w:rsid w:val="00053FA2"/>
    <w:rsid w:val="00094643"/>
    <w:rsid w:val="000D616D"/>
    <w:rsid w:val="00101AD4"/>
    <w:rsid w:val="001603E9"/>
    <w:rsid w:val="0017759D"/>
    <w:rsid w:val="001D3091"/>
    <w:rsid w:val="001D7D30"/>
    <w:rsid w:val="001E556F"/>
    <w:rsid w:val="00221C17"/>
    <w:rsid w:val="00226B7D"/>
    <w:rsid w:val="002639CE"/>
    <w:rsid w:val="002A18F6"/>
    <w:rsid w:val="002C621D"/>
    <w:rsid w:val="00320B06"/>
    <w:rsid w:val="003243DE"/>
    <w:rsid w:val="00343BA4"/>
    <w:rsid w:val="003561E4"/>
    <w:rsid w:val="0037718F"/>
    <w:rsid w:val="00390EAA"/>
    <w:rsid w:val="003A04FA"/>
    <w:rsid w:val="003B3577"/>
    <w:rsid w:val="003B6EDD"/>
    <w:rsid w:val="003F3539"/>
    <w:rsid w:val="00464424"/>
    <w:rsid w:val="00470461"/>
    <w:rsid w:val="004B6D64"/>
    <w:rsid w:val="005009F5"/>
    <w:rsid w:val="00505D20"/>
    <w:rsid w:val="00512903"/>
    <w:rsid w:val="00526B80"/>
    <w:rsid w:val="00534FF6"/>
    <w:rsid w:val="00535AA4"/>
    <w:rsid w:val="00592F5F"/>
    <w:rsid w:val="005B0524"/>
    <w:rsid w:val="005E3676"/>
    <w:rsid w:val="005E79EB"/>
    <w:rsid w:val="005F392F"/>
    <w:rsid w:val="00625147"/>
    <w:rsid w:val="00656074"/>
    <w:rsid w:val="006619C2"/>
    <w:rsid w:val="00661A65"/>
    <w:rsid w:val="006F23A1"/>
    <w:rsid w:val="0072445C"/>
    <w:rsid w:val="00751350"/>
    <w:rsid w:val="0077118F"/>
    <w:rsid w:val="00774C9C"/>
    <w:rsid w:val="007D51A0"/>
    <w:rsid w:val="007D6B87"/>
    <w:rsid w:val="007E1E04"/>
    <w:rsid w:val="007E5301"/>
    <w:rsid w:val="007F5B1D"/>
    <w:rsid w:val="00832C19"/>
    <w:rsid w:val="008417FC"/>
    <w:rsid w:val="008456E7"/>
    <w:rsid w:val="00854DAC"/>
    <w:rsid w:val="00873C64"/>
    <w:rsid w:val="008B3020"/>
    <w:rsid w:val="008E6EFB"/>
    <w:rsid w:val="008F2CB3"/>
    <w:rsid w:val="0090709D"/>
    <w:rsid w:val="00920E5C"/>
    <w:rsid w:val="009274B9"/>
    <w:rsid w:val="00936849"/>
    <w:rsid w:val="00946CEF"/>
    <w:rsid w:val="0095600A"/>
    <w:rsid w:val="00973C6C"/>
    <w:rsid w:val="009777A1"/>
    <w:rsid w:val="00982CF6"/>
    <w:rsid w:val="00992E71"/>
    <w:rsid w:val="009A083E"/>
    <w:rsid w:val="009B78FD"/>
    <w:rsid w:val="009C3F5E"/>
    <w:rsid w:val="009F1EB4"/>
    <w:rsid w:val="00A01BA6"/>
    <w:rsid w:val="00A44393"/>
    <w:rsid w:val="00A47527"/>
    <w:rsid w:val="00A66D52"/>
    <w:rsid w:val="00AA0FEF"/>
    <w:rsid w:val="00AC3869"/>
    <w:rsid w:val="00AE2F7B"/>
    <w:rsid w:val="00AF484A"/>
    <w:rsid w:val="00B010EF"/>
    <w:rsid w:val="00B01630"/>
    <w:rsid w:val="00B21C2E"/>
    <w:rsid w:val="00B309E6"/>
    <w:rsid w:val="00B3411B"/>
    <w:rsid w:val="00B44456"/>
    <w:rsid w:val="00B517A7"/>
    <w:rsid w:val="00B703BC"/>
    <w:rsid w:val="00BB67CC"/>
    <w:rsid w:val="00BD6656"/>
    <w:rsid w:val="00BE7184"/>
    <w:rsid w:val="00C13F0E"/>
    <w:rsid w:val="00C16F7A"/>
    <w:rsid w:val="00CB5FF5"/>
    <w:rsid w:val="00CD3CAD"/>
    <w:rsid w:val="00CD4340"/>
    <w:rsid w:val="00D34E0E"/>
    <w:rsid w:val="00D74A3A"/>
    <w:rsid w:val="00DD2562"/>
    <w:rsid w:val="00E2303B"/>
    <w:rsid w:val="00E272AD"/>
    <w:rsid w:val="00E50539"/>
    <w:rsid w:val="00E66B0F"/>
    <w:rsid w:val="00E672B9"/>
    <w:rsid w:val="00E903DE"/>
    <w:rsid w:val="00EA0DF8"/>
    <w:rsid w:val="00EB39FC"/>
    <w:rsid w:val="00EE6BE0"/>
    <w:rsid w:val="00F12F15"/>
    <w:rsid w:val="00F30D01"/>
    <w:rsid w:val="00F36D8D"/>
    <w:rsid w:val="00F43DD1"/>
    <w:rsid w:val="00F86342"/>
    <w:rsid w:val="00F91089"/>
    <w:rsid w:val="00F93984"/>
    <w:rsid w:val="00FC0EBA"/>
    <w:rsid w:val="00FC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122715B-E0E4-48EC-871A-EB5F8C81F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083E"/>
    <w:pPr>
      <w:spacing w:after="160" w:line="259" w:lineRule="auto"/>
    </w:pPr>
    <w:rPr>
      <w:rFonts w:asciiTheme="minorHAnsi" w:eastAsiaTheme="minorHAnsi" w:hAnsiTheme="minorHAnsi" w:cstheme="minorBidi"/>
      <w:sz w:val="22"/>
      <w:szCs w:val="22"/>
      <w:lang w:eastAsia="en-US"/>
    </w:rPr>
  </w:style>
  <w:style w:type="paragraph" w:styleId="Heading1">
    <w:name w:val="heading 1"/>
    <w:basedOn w:val="Normal"/>
    <w:next w:val="Normal"/>
    <w:qFormat/>
    <w:rsid w:val="00BB67CC"/>
    <w:pPr>
      <w:keepNext/>
      <w:jc w:val="center"/>
      <w:outlineLvl w:val="0"/>
    </w:pPr>
    <w:rPr>
      <w:rFonts w:ascii="Arial" w:hAnsi="Arial"/>
      <w:b/>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35AA4"/>
    <w:pPr>
      <w:tabs>
        <w:tab w:val="center" w:pos="4320"/>
        <w:tab w:val="right" w:pos="8640"/>
      </w:tabs>
    </w:pPr>
  </w:style>
  <w:style w:type="paragraph" w:styleId="Footer">
    <w:name w:val="footer"/>
    <w:basedOn w:val="Normal"/>
    <w:rsid w:val="00535AA4"/>
    <w:pPr>
      <w:tabs>
        <w:tab w:val="center" w:pos="4320"/>
        <w:tab w:val="right" w:pos="8640"/>
      </w:tabs>
    </w:pPr>
  </w:style>
  <w:style w:type="paragraph" w:styleId="BalloonText">
    <w:name w:val="Balloon Text"/>
    <w:basedOn w:val="Normal"/>
    <w:semiHidden/>
    <w:rsid w:val="00BB67CC"/>
    <w:rPr>
      <w:rFonts w:ascii="Tahoma" w:hAnsi="Tahoma" w:cs="Tahoma"/>
      <w:sz w:val="16"/>
      <w:szCs w:val="16"/>
    </w:rPr>
  </w:style>
  <w:style w:type="character" w:styleId="IntenseEmphasis">
    <w:name w:val="Intense Emphasis"/>
    <w:basedOn w:val="DefaultParagraphFont"/>
    <w:uiPriority w:val="21"/>
    <w:qFormat/>
    <w:rsid w:val="00CD4340"/>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579137">
      <w:bodyDiv w:val="1"/>
      <w:marLeft w:val="0"/>
      <w:marRight w:val="0"/>
      <w:marTop w:val="0"/>
      <w:marBottom w:val="0"/>
      <w:divBdr>
        <w:top w:val="none" w:sz="0" w:space="0" w:color="auto"/>
        <w:left w:val="none" w:sz="0" w:space="0" w:color="auto"/>
        <w:bottom w:val="none" w:sz="0" w:space="0" w:color="auto"/>
        <w:right w:val="none" w:sz="0" w:space="0" w:color="auto"/>
      </w:divBdr>
    </w:div>
    <w:div w:id="1074550016">
      <w:bodyDiv w:val="1"/>
      <w:marLeft w:val="0"/>
      <w:marRight w:val="0"/>
      <w:marTop w:val="0"/>
      <w:marBottom w:val="0"/>
      <w:divBdr>
        <w:top w:val="none" w:sz="0" w:space="0" w:color="auto"/>
        <w:left w:val="none" w:sz="0" w:space="0" w:color="auto"/>
        <w:bottom w:val="none" w:sz="0" w:space="0" w:color="auto"/>
        <w:right w:val="none" w:sz="0" w:space="0" w:color="auto"/>
      </w:divBdr>
    </w:div>
    <w:div w:id="1842499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LETTER%20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 HEAD</Template>
  <TotalTime>37</TotalTime>
  <Pages>1</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Headteacher Report September 2009</vt:lpstr>
    </vt:vector>
  </TitlesOfParts>
  <Company>Wigan Council</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Headteacher Report September 2009</dc:title>
  <dc:creator>Admin5</dc:creator>
  <cp:lastModifiedBy>Admin5</cp:lastModifiedBy>
  <cp:revision>4</cp:revision>
  <cp:lastPrinted>2018-06-13T11:51:00Z</cp:lastPrinted>
  <dcterms:created xsi:type="dcterms:W3CDTF">2018-06-13T11:47:00Z</dcterms:created>
  <dcterms:modified xsi:type="dcterms:W3CDTF">2018-06-13T12:31:00Z</dcterms:modified>
</cp:coreProperties>
</file>