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1B58" w:rsidRDefault="00952A80">
      <w:r w:rsidRPr="00B45A6B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AACDB31" wp14:editId="6461D0BF">
                <wp:simplePos x="0" y="0"/>
                <wp:positionH relativeFrom="column">
                  <wp:posOffset>3354705</wp:posOffset>
                </wp:positionH>
                <wp:positionV relativeFrom="paragraph">
                  <wp:posOffset>128905</wp:posOffset>
                </wp:positionV>
                <wp:extent cx="3114040" cy="154686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14040" cy="154686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Laburnum Street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Atherton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Manchester</w:t>
                            </w: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br/>
                              <w:t>M46 9FP</w:t>
                            </w:r>
                          </w:p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Telephone: (01942) 883410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Fax: (01942) 897773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E-mail: enquiries@admin.chowbent.wigan.sch.uk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br/>
                              <w:t>Web: www.chowbent.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wigan.sch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.uk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w14:anchorId="4AACDB31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64.15pt;margin-top:10.15pt;width:245.2pt;height:121.8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" filled="f" stroked="f">
                <v:textbox style="mso-fit-shape-to-text:t"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Laburnum Street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Atherton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Manchester</w:t>
                      </w: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br/>
                        <w:t>M46 9FP</w:t>
                      </w:r>
                    </w:p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Telephone: (01942) 883410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Fax: (01942) 897773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E-mail: enquiries@admin.chowbent.wigan.sch.uk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br/>
                        <w:t>Web: www.chowbent.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wigan.sch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.uk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09857979" wp14:editId="6091D153">
                <wp:simplePos x="0" y="0"/>
                <wp:positionH relativeFrom="column">
                  <wp:posOffset>2486025</wp:posOffset>
                </wp:positionH>
                <wp:positionV relativeFrom="paragraph">
                  <wp:posOffset>-4445</wp:posOffset>
                </wp:positionV>
                <wp:extent cx="3377565" cy="242570"/>
                <wp:effectExtent l="0" t="4445" r="0" b="63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77565" cy="24257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FFFFFF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52A80" w:rsidRPr="00535AA4" w:rsidRDefault="00952A80" w:rsidP="00952A80">
                            <w:pP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</w:pPr>
                            <w:r w:rsidRPr="00535AA4"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>Headteacher:</w:t>
                            </w:r>
                            <w:r w:rsidRPr="00535AA4"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b/>
                                <w:color w:val="365F91"/>
                                <w:sz w:val="22"/>
                                <w:szCs w:val="22"/>
                              </w:rPr>
                              <w:t>Mr. J. Randle</w:t>
                            </w:r>
                            <w:r>
                              <w:rPr>
                                <w:rFonts w:ascii="Arial" w:hAnsi="Arial" w:cs="Arial"/>
                                <w:color w:val="365F91"/>
                                <w:sz w:val="22"/>
                                <w:szCs w:val="22"/>
                              </w:rPr>
                              <w:t xml:space="preserve"> B.A. (Hons)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9857979" id="Text Box 3" o:spid="_x0000_s1027" type="#_x0000_t202" style="position:absolute;margin-left:195.75pt;margin-top:-.35pt;width:265.95pt;height:19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" filled="f" stroked="f" strokecolor="white">
                <v:textbox>
                  <w:txbxContent>
                    <w:p w:rsidR="00952A80" w:rsidRPr="00535AA4" w:rsidRDefault="00952A80" w:rsidP="00952A80">
                      <w:pP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</w:pPr>
                      <w:r w:rsidRPr="00535AA4"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>Headteacher:</w:t>
                      </w:r>
                      <w:r w:rsidRPr="00535AA4"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b/>
                          <w:color w:val="365F91"/>
                          <w:sz w:val="22"/>
                          <w:szCs w:val="22"/>
                        </w:rPr>
                        <w:t>Mr. J. Randle</w:t>
                      </w:r>
                      <w:r>
                        <w:rPr>
                          <w:rFonts w:ascii="Arial" w:hAnsi="Arial" w:cs="Arial"/>
                          <w:color w:val="365F91"/>
                          <w:sz w:val="22"/>
                          <w:szCs w:val="22"/>
                        </w:rPr>
                        <w:t xml:space="preserve"> B.A. (Hons)</w:t>
                      </w:r>
                    </w:p>
                  </w:txbxContent>
                </v:textbox>
              </v:shape>
            </w:pict>
          </mc:Fallback>
        </mc:AlternateContent>
      </w:r>
    </w:p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952A80" w:rsidRDefault="00952A80"/>
    <w:p w:rsidR="0032511D" w:rsidRDefault="0032511D" w:rsidP="0032511D">
      <w:pPr>
        <w:rPr>
          <w:rFonts w:ascii="Times New Roman" w:hAnsi="Times New Roman"/>
          <w:b/>
          <w:szCs w:val="28"/>
        </w:rPr>
      </w:pPr>
    </w:p>
    <w:p w:rsidR="0032511D" w:rsidRDefault="0032511D" w:rsidP="0032511D">
      <w:pPr>
        <w:rPr>
          <w:rFonts w:ascii="Times New Roman" w:hAnsi="Times New Roman"/>
          <w:b/>
          <w:szCs w:val="28"/>
        </w:rPr>
      </w:pPr>
    </w:p>
    <w:p w:rsidR="0032511D" w:rsidRDefault="00CF13C8" w:rsidP="0032511D">
      <w:r>
        <w:t>Dear Year 6 parents</w:t>
      </w:r>
    </w:p>
    <w:p w:rsidR="00CF13C8" w:rsidRDefault="00CF13C8" w:rsidP="0032511D"/>
    <w:p w:rsidR="00CF13C8" w:rsidRDefault="00311458" w:rsidP="0032511D">
      <w:r>
        <w:t xml:space="preserve">Year 6 will be attending a taster day at </w:t>
      </w:r>
      <w:proofErr w:type="spellStart"/>
      <w:r>
        <w:t>Westleigh</w:t>
      </w:r>
      <w:proofErr w:type="spellEnd"/>
      <w:r>
        <w:t xml:space="preserve"> high school on Friday 14</w:t>
      </w:r>
      <w:r w:rsidRPr="00311458">
        <w:rPr>
          <w:vertAlign w:val="superscript"/>
        </w:rPr>
        <w:t>th</w:t>
      </w:r>
      <w:r>
        <w:t xml:space="preserve"> September. </w:t>
      </w:r>
      <w:proofErr w:type="gramStart"/>
      <w:r>
        <w:t>All children who are on free school meals with be provided</w:t>
      </w:r>
      <w:proofErr w:type="gramEnd"/>
      <w:r>
        <w:t xml:space="preserve"> with a packed lunch. If your child is not on free school meals, they will be required to bring a packed lunch. The session runs from 9-2.30pm. If you have any questions, please ask Miss Macdonald. </w:t>
      </w:r>
    </w:p>
    <w:p w:rsidR="00311458" w:rsidRDefault="00311458" w:rsidP="0032511D"/>
    <w:p w:rsidR="00CF13C8" w:rsidRDefault="00CF13C8" w:rsidP="0032511D">
      <w:bookmarkStart w:id="0" w:name="_GoBack"/>
      <w:bookmarkEnd w:id="0"/>
    </w:p>
    <w:p w:rsidR="0032511D" w:rsidRDefault="0032511D" w:rsidP="0032511D"/>
    <w:p w:rsidR="00C30FA1" w:rsidRPr="00C30FA1" w:rsidRDefault="00C30FA1" w:rsidP="00C30FA1">
      <w:pPr>
        <w:spacing w:after="160" w:line="256" w:lineRule="auto"/>
        <w:rPr>
          <w:rFonts w:ascii="Calibri" w:eastAsia="Calibri" w:hAnsi="Calibri"/>
          <w:sz w:val="24"/>
          <w:szCs w:val="24"/>
          <w:lang w:eastAsia="en-US"/>
        </w:rPr>
      </w:pPr>
    </w:p>
    <w:p w:rsidR="00952A80" w:rsidRDefault="00952A80"/>
    <w:sectPr w:rsidR="00952A80" w:rsidSect="00B45A6B">
      <w:headerReference w:type="default" r:id="rId6"/>
      <w:pgSz w:w="11906" w:h="16838"/>
      <w:pgMar w:top="1077" w:right="1440" w:bottom="1418" w:left="1077" w:header="624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062C" w:rsidRDefault="00BB062C" w:rsidP="00B45A6B">
      <w:r>
        <w:separator/>
      </w:r>
    </w:p>
  </w:endnote>
  <w:endnote w:type="continuationSeparator" w:id="0">
    <w:p w:rsidR="00BB062C" w:rsidRDefault="00BB062C" w:rsidP="00B45A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062C" w:rsidRDefault="00BB062C" w:rsidP="00B45A6B">
      <w:r>
        <w:separator/>
      </w:r>
    </w:p>
  </w:footnote>
  <w:footnote w:type="continuationSeparator" w:id="0">
    <w:p w:rsidR="00BB062C" w:rsidRDefault="00BB062C" w:rsidP="00B45A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45A6B" w:rsidRPr="00B45A6B" w:rsidRDefault="00B45A6B" w:rsidP="00B45A6B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page">
            <wp:posOffset>57150</wp:posOffset>
          </wp:positionH>
          <wp:positionV relativeFrom="paragraph">
            <wp:posOffset>-196215</wp:posOffset>
          </wp:positionV>
          <wp:extent cx="7359650" cy="10472920"/>
          <wp:effectExtent l="0" t="0" r="0" b="5080"/>
          <wp:wrapNone/>
          <wp:docPr id="5" name="Picture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New Letterhea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76830" cy="1049736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62C"/>
    <w:rsid w:val="00311458"/>
    <w:rsid w:val="0032511D"/>
    <w:rsid w:val="00554489"/>
    <w:rsid w:val="007E2252"/>
    <w:rsid w:val="00952A80"/>
    <w:rsid w:val="009F1B58"/>
    <w:rsid w:val="00B45A6B"/>
    <w:rsid w:val="00BB062C"/>
    <w:rsid w:val="00C30FA1"/>
    <w:rsid w:val="00CF13C8"/>
    <w:rsid w:val="00F74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1A1AEE2A"/>
  <w15:chartTrackingRefBased/>
  <w15:docId w15:val="{DBC0EC15-E09D-4612-AD55-F434D30CB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52A80"/>
    <w:pPr>
      <w:spacing w:after="0" w:line="240" w:lineRule="auto"/>
    </w:pPr>
    <w:rPr>
      <w:rFonts w:ascii="Comic Sans MS" w:eastAsia="Times New Roman" w:hAnsi="Comic Sans MS" w:cs="Times New Roman"/>
      <w:sz w:val="28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HeaderChar">
    <w:name w:val="Header Char"/>
    <w:basedOn w:val="DefaultParagraphFont"/>
    <w:link w:val="Header"/>
    <w:uiPriority w:val="99"/>
    <w:rsid w:val="00B45A6B"/>
  </w:style>
  <w:style w:type="paragraph" w:styleId="Footer">
    <w:name w:val="footer"/>
    <w:basedOn w:val="Normal"/>
    <w:link w:val="FooterChar"/>
    <w:uiPriority w:val="99"/>
    <w:unhideWhenUsed/>
    <w:rsid w:val="00B45A6B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B45A6B"/>
  </w:style>
  <w:style w:type="paragraph" w:styleId="BalloonText">
    <w:name w:val="Balloon Text"/>
    <w:basedOn w:val="Normal"/>
    <w:link w:val="BalloonTextChar"/>
    <w:uiPriority w:val="99"/>
    <w:semiHidden/>
    <w:unhideWhenUsed/>
    <w:rsid w:val="00B45A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5A6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658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97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Template\New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New Letterhead</Template>
  <TotalTime>0</TotalTime>
  <Pages>1</Pages>
  <Words>57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Chowbent Primary School</Company>
  <LinksUpToDate>false</LinksUpToDate>
  <CharactersWithSpaces>383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2</cp:revision>
  <cp:lastPrinted>2018-05-25T09:55:00Z</cp:lastPrinted>
  <dcterms:created xsi:type="dcterms:W3CDTF">2018-09-11T09:49:00Z</dcterms:created>
  <dcterms:modified xsi:type="dcterms:W3CDTF">2018-09-11T09:49:00Z</dcterms:modified>
</cp:coreProperties>
</file>