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291" w:rsidRDefault="0028578C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Dear Parents/Carers,</w:t>
      </w:r>
    </w:p>
    <w:p w:rsidR="00FD2291" w:rsidRDefault="00FD2291">
      <w:pPr>
        <w:rPr>
          <w:sz w:val="24"/>
          <w:szCs w:val="24"/>
        </w:rPr>
      </w:pPr>
    </w:p>
    <w:p w:rsidR="00FD2291" w:rsidRDefault="0028578C">
      <w:r>
        <w:rPr>
          <w:sz w:val="24"/>
          <w:szCs w:val="24"/>
        </w:rPr>
        <w:t>Your child has been invited to attend a Craft workshop on FRIDAY 29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3.25-4.25pm.  This is open to all children from Reception – Y6.</w:t>
      </w: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 xml:space="preserve">The aim of the </w:t>
      </w:r>
      <w:r>
        <w:rPr>
          <w:sz w:val="24"/>
          <w:szCs w:val="24"/>
        </w:rPr>
        <w:t>workshop is for your child to create a beautiful handmade, personalised framed gift that they can take away and give to their Mum/Grandma/ Auntie on Mother’s Day. The cost of the session is £4 and adults are not required to stay for it. (We don’t want to s</w:t>
      </w:r>
      <w:r>
        <w:rPr>
          <w:sz w:val="24"/>
          <w:szCs w:val="24"/>
        </w:rPr>
        <w:t>poil the surprise!)</w:t>
      </w:r>
    </w:p>
    <w:p w:rsidR="00FD2291" w:rsidRDefault="0028578C">
      <w:r>
        <w:rPr>
          <w:sz w:val="24"/>
          <w:szCs w:val="24"/>
        </w:rPr>
        <w:t xml:space="preserve">To secure your child’s place please complete this form and return it to school and pay the £4 </w:t>
      </w:r>
      <w:r>
        <w:rPr>
          <w:b/>
          <w:sz w:val="24"/>
          <w:szCs w:val="24"/>
        </w:rPr>
        <w:t>via parent pay</w:t>
      </w:r>
      <w:r>
        <w:rPr>
          <w:sz w:val="24"/>
          <w:szCs w:val="24"/>
        </w:rPr>
        <w:t>. Places are limited and will be allocated on a first come, first served basis. Places will only be given to children who comple</w:t>
      </w:r>
      <w:r>
        <w:rPr>
          <w:sz w:val="24"/>
          <w:szCs w:val="24"/>
        </w:rPr>
        <w:t xml:space="preserve">te the form and pay via parent pay. Please note we cannot accept cash. </w:t>
      </w:r>
    </w:p>
    <w:p w:rsidR="00FD2291" w:rsidRDefault="0028578C">
      <w:r>
        <w:rPr>
          <w:sz w:val="24"/>
          <w:szCs w:val="24"/>
        </w:rPr>
        <w:t>If your child has been successful in securing a place then a sticker will be put in their planner BY FRIDAY 15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FEBRUARY 2019.</w:t>
      </w: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 xml:space="preserve">Please note children are to be collected from the front </w:t>
      </w:r>
      <w:r>
        <w:rPr>
          <w:sz w:val="24"/>
          <w:szCs w:val="24"/>
        </w:rPr>
        <w:t>entrance of school. Only Y5/6 are permitted to walk home alone with parental consent</w:t>
      </w: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Kind Regards</w:t>
      </w:r>
    </w:p>
    <w:p w:rsidR="00FD2291" w:rsidRDefault="00FD2291">
      <w:pPr>
        <w:rPr>
          <w:sz w:val="24"/>
          <w:szCs w:val="24"/>
        </w:rPr>
      </w:pP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Mrs Ball</w:t>
      </w:r>
    </w:p>
    <w:p w:rsidR="00FD2291" w:rsidRDefault="00FD2291">
      <w:pPr>
        <w:pBdr>
          <w:bottom w:val="single" w:sz="12" w:space="1" w:color="000000"/>
        </w:pBdr>
        <w:rPr>
          <w:sz w:val="24"/>
          <w:szCs w:val="24"/>
        </w:rPr>
      </w:pP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I would like my child ___________________________ Year__________________________</w:t>
      </w:r>
    </w:p>
    <w:p w:rsidR="00FD2291" w:rsidRDefault="0028578C">
      <w:r>
        <w:rPr>
          <w:sz w:val="24"/>
          <w:szCs w:val="24"/>
        </w:rPr>
        <w:t>To attend the Craft workshop on FRIDAY 29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3.25-4.25PM a</w:t>
      </w:r>
      <w:r>
        <w:rPr>
          <w:sz w:val="24"/>
          <w:szCs w:val="24"/>
        </w:rPr>
        <w:t>nd I have paid via parent pay.</w:t>
      </w: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They will be collected by ________________________________________________</w:t>
      </w: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I give permission for my child __________________ in Y5/6 to walk home alone</w:t>
      </w: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 xml:space="preserve">Signed _____________________________ Relationship to </w:t>
      </w:r>
      <w:r>
        <w:rPr>
          <w:sz w:val="24"/>
          <w:szCs w:val="24"/>
        </w:rPr>
        <w:t>child_____________________</w:t>
      </w:r>
    </w:p>
    <w:p w:rsidR="00FD2291" w:rsidRDefault="00FD2291">
      <w:pPr>
        <w:rPr>
          <w:sz w:val="24"/>
          <w:szCs w:val="24"/>
        </w:rPr>
      </w:pPr>
    </w:p>
    <w:p w:rsidR="00FD2291" w:rsidRDefault="0028578C">
      <w:pPr>
        <w:rPr>
          <w:sz w:val="24"/>
          <w:szCs w:val="24"/>
        </w:rPr>
      </w:pPr>
      <w:r>
        <w:rPr>
          <w:sz w:val="24"/>
          <w:szCs w:val="24"/>
        </w:rPr>
        <w:t>Date________________________________</w:t>
      </w:r>
    </w:p>
    <w:p w:rsidR="00FD2291" w:rsidRDefault="00FD2291">
      <w:pPr>
        <w:rPr>
          <w:sz w:val="24"/>
          <w:szCs w:val="24"/>
        </w:rPr>
      </w:pPr>
    </w:p>
    <w:sectPr w:rsidR="00FD2291">
      <w:pgSz w:w="11906" w:h="16838"/>
      <w:pgMar w:top="1440" w:right="1440" w:bottom="1440" w:left="1440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8578C">
      <w:pPr>
        <w:spacing w:after="0" w:line="240" w:lineRule="auto"/>
      </w:pPr>
      <w:r>
        <w:separator/>
      </w:r>
    </w:p>
  </w:endnote>
  <w:endnote w:type="continuationSeparator" w:id="0">
    <w:p w:rsidR="00000000" w:rsidRDefault="0028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857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2857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D2291"/>
    <w:rsid w:val="0028578C"/>
    <w:rsid w:val="00FD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55F0AE-BDCF-41E0-890C-F59E31368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dc:description/>
  <cp:lastModifiedBy>Admin1</cp:lastModifiedBy>
  <cp:revision>2</cp:revision>
  <cp:lastPrinted>2019-02-08T10:14:00Z</cp:lastPrinted>
  <dcterms:created xsi:type="dcterms:W3CDTF">2019-02-08T10:43:00Z</dcterms:created>
  <dcterms:modified xsi:type="dcterms:W3CDTF">2019-02-08T10:43:00Z</dcterms:modified>
</cp:coreProperties>
</file>