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E0D04" w14:textId="1A696989" w:rsidR="0034601E" w:rsidRDefault="00F00CAC" w:rsidP="004E5017">
      <w:r>
        <w:rPr>
          <w:noProof/>
        </w:rPr>
        <w:drawing>
          <wp:anchor distT="0" distB="0" distL="114300" distR="114300" simplePos="0" relativeHeight="251794432" behindDoc="0" locked="0" layoutInCell="1" allowOverlap="1" wp14:anchorId="5D2AB92F" wp14:editId="0FA55FA2">
            <wp:simplePos x="0" y="0"/>
            <wp:positionH relativeFrom="column">
              <wp:posOffset>3764280</wp:posOffset>
            </wp:positionH>
            <wp:positionV relativeFrom="paragraph">
              <wp:posOffset>259080</wp:posOffset>
            </wp:positionV>
            <wp:extent cx="2800350" cy="1981200"/>
            <wp:effectExtent l="0" t="0" r="0" b="0"/>
            <wp:wrapThrough wrapText="bothSides">
              <wp:wrapPolygon edited="0">
                <wp:start x="0" y="0"/>
                <wp:lineTo x="0" y="21392"/>
                <wp:lineTo x="21453" y="21392"/>
                <wp:lineTo x="21453" y="0"/>
                <wp:lineTo x="0" y="0"/>
              </wp:wrapPolygon>
            </wp:wrapThrough>
            <wp:docPr id="1868016464" name="Picture 1" descr="A hand holding a marker and writing on an orange boar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8016464" name="Picture 1" descr="A hand holding a marker and writing on an orange board&#10;&#10;Description automatically generated with low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119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E3A151" wp14:editId="019958F6">
                <wp:simplePos x="0" y="0"/>
                <wp:positionH relativeFrom="margin">
                  <wp:posOffset>-95250</wp:posOffset>
                </wp:positionH>
                <wp:positionV relativeFrom="paragraph">
                  <wp:posOffset>199390</wp:posOffset>
                </wp:positionV>
                <wp:extent cx="6952130" cy="2043953"/>
                <wp:effectExtent l="38100" t="38100" r="39370" b="3302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2130" cy="2043953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8998F4" id="Rectangle: Rounded Corners 1" o:spid="_x0000_s1026" style="position:absolute;margin-left:-7.5pt;margin-top:15.7pt;width:547.4pt;height:160.95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" filled="f" strokecolor="#00b0f0" strokeweight="6pt">
                <v:stroke joinstyle="miter"/>
                <w10:wrap anchorx="margin"/>
              </v:roundrect>
            </w:pict>
          </mc:Fallback>
        </mc:AlternateContent>
      </w:r>
      <w:r w:rsidR="002D044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3B111E" wp14:editId="1EEA10BE">
                <wp:simplePos x="0" y="0"/>
                <wp:positionH relativeFrom="column">
                  <wp:posOffset>-104140</wp:posOffset>
                </wp:positionH>
                <wp:positionV relativeFrom="paragraph">
                  <wp:posOffset>2489312</wp:posOffset>
                </wp:positionV>
                <wp:extent cx="6951980" cy="2043430"/>
                <wp:effectExtent l="38100" t="38100" r="39370" b="3302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A7FD32" id="Rectangle: Rounded Corners 2" o:spid="_x0000_s1026" style="position:absolute;margin-left:-8.2pt;margin-top:196pt;width:547.4pt;height:160.9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" filled="f" strokecolor="#00b0f0" strokeweight="6pt">
                <v:stroke joinstyle="miter"/>
              </v:roundrect>
            </w:pict>
          </mc:Fallback>
        </mc:AlternateContent>
      </w:r>
      <w:r w:rsidR="002D044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2D0820" wp14:editId="72ECB851">
                <wp:simplePos x="0" y="0"/>
                <wp:positionH relativeFrom="column">
                  <wp:posOffset>-104140</wp:posOffset>
                </wp:positionH>
                <wp:positionV relativeFrom="paragraph">
                  <wp:posOffset>4933203</wp:posOffset>
                </wp:positionV>
                <wp:extent cx="6951980" cy="2043430"/>
                <wp:effectExtent l="38100" t="38100" r="39370" b="3302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7582E7" id="Rectangle: Rounded Corners 3" o:spid="_x0000_s1026" style="position:absolute;margin-left:-8.2pt;margin-top:388.45pt;width:547.4pt;height:160.9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" filled="f" strokecolor="#00b0f0" strokeweight="6pt">
                <v:stroke joinstyle="miter"/>
              </v:roundrect>
            </w:pict>
          </mc:Fallback>
        </mc:AlternateContent>
      </w:r>
      <w:r w:rsidR="002D044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25CA6B" wp14:editId="1ED9F5C5">
                <wp:simplePos x="0" y="0"/>
                <wp:positionH relativeFrom="column">
                  <wp:posOffset>-104140</wp:posOffset>
                </wp:positionH>
                <wp:positionV relativeFrom="paragraph">
                  <wp:posOffset>7371267</wp:posOffset>
                </wp:positionV>
                <wp:extent cx="6952130" cy="2043953"/>
                <wp:effectExtent l="38100" t="38100" r="39370" b="3302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2130" cy="2043953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7FB5FF" id="Rectangle: Rounded Corners 4" o:spid="_x0000_s1026" style="position:absolute;margin-left:-8.2pt;margin-top:580.4pt;width:547.4pt;height:160.9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" filled="f" strokecolor="#00b0f0" strokeweight="6pt">
                <v:stroke joinstyle="miter"/>
              </v:roundrect>
            </w:pict>
          </mc:Fallback>
        </mc:AlternateContent>
      </w:r>
    </w:p>
    <w:p w14:paraId="338D1E9C" w14:textId="1CDF0442" w:rsidR="009B119D" w:rsidRPr="009B119D" w:rsidRDefault="00F00CAC" w:rsidP="009B119D">
      <w:bookmarkStart w:id="0" w:name="_Hlk135758639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6D120B" wp14:editId="6D46D593">
                <wp:simplePos x="0" y="0"/>
                <wp:positionH relativeFrom="margin">
                  <wp:align>left</wp:align>
                </wp:positionH>
                <wp:positionV relativeFrom="paragraph">
                  <wp:posOffset>93980</wp:posOffset>
                </wp:positionV>
                <wp:extent cx="2828925" cy="174307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925" cy="1743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2CE084" w14:textId="6BDB7E2D" w:rsidR="002D044A" w:rsidRPr="00F00CAC" w:rsidRDefault="0098071A" w:rsidP="0098071A">
                            <w:pPr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 w:rsidRPr="00F00CAC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Part-whole frames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6D120B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0;margin-top:7.4pt;width:222.75pt;height:137.25pt;z-index:2516746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" filled="f" stroked="f" strokeweight=".5pt">
                <v:textbox>
                  <w:txbxContent>
                    <w:p w14:paraId="072CE084" w14:textId="6BDB7E2D" w:rsidR="002D044A" w:rsidRPr="00F00CAC" w:rsidRDefault="0098071A" w:rsidP="0098071A">
                      <w:pPr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 w:rsidRPr="00F00CAC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Part-whole frames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16543F1" w14:textId="77777777" w:rsidR="009B119D" w:rsidRPr="009B119D" w:rsidRDefault="009B119D" w:rsidP="009B119D"/>
    <w:p w14:paraId="7D64CC00" w14:textId="77777777" w:rsidR="009B119D" w:rsidRPr="009B119D" w:rsidRDefault="009B119D" w:rsidP="009B119D"/>
    <w:p w14:paraId="6C888B80" w14:textId="77777777" w:rsidR="009B119D" w:rsidRPr="009B119D" w:rsidRDefault="009B119D" w:rsidP="009B119D"/>
    <w:p w14:paraId="732DF600" w14:textId="77777777" w:rsidR="009B119D" w:rsidRPr="009B119D" w:rsidRDefault="009B119D" w:rsidP="009B119D"/>
    <w:p w14:paraId="42D575FB" w14:textId="7E799784" w:rsidR="009B119D" w:rsidRPr="009B119D" w:rsidRDefault="009B119D" w:rsidP="009B119D"/>
    <w:p w14:paraId="5814D82F" w14:textId="245E8BE7" w:rsidR="009B119D" w:rsidRDefault="00795EF8" w:rsidP="009B119D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7067E7" wp14:editId="785B06F9">
                <wp:simplePos x="0" y="0"/>
                <wp:positionH relativeFrom="margin">
                  <wp:align>left</wp:align>
                </wp:positionH>
                <wp:positionV relativeFrom="paragraph">
                  <wp:posOffset>305435</wp:posOffset>
                </wp:positionV>
                <wp:extent cx="3257550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EF6D27" w14:textId="1247448B" w:rsidR="002D044A" w:rsidRPr="00F00CAC" w:rsidRDefault="009B119D" w:rsidP="009B119D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 w:rsidRPr="00F00CAC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Images to ten card </w:t>
                            </w:r>
                            <w:proofErr w:type="gramStart"/>
                            <w:r w:rsidRPr="00F00CAC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set</w:t>
                            </w:r>
                            <w:r w:rsidR="00F7714B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s</w:t>
                            </w:r>
                            <w:proofErr w:type="gramEnd"/>
                            <w:r w:rsidRPr="00F00CAC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067E7" id="Text Box 7" o:spid="_x0000_s1027" type="#_x0000_t202" style="position:absolute;left:0;text-align:left;margin-left:0;margin-top:24.05pt;width:256.5pt;height:2in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" filled="f" stroked="f" strokeweight=".5pt">
                <v:textbox>
                  <w:txbxContent>
                    <w:p w14:paraId="7BEF6D27" w14:textId="1247448B" w:rsidR="002D044A" w:rsidRPr="00F00CAC" w:rsidRDefault="009B119D" w:rsidP="009B119D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 w:rsidRPr="00F00CAC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Images to ten card </w:t>
                      </w:r>
                      <w:proofErr w:type="gramStart"/>
                      <w:r w:rsidRPr="00F00CAC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set</w:t>
                      </w:r>
                      <w:r w:rsidR="00F7714B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s</w:t>
                      </w:r>
                      <w:proofErr w:type="gramEnd"/>
                      <w:r w:rsidRPr="00F00CAC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FD18D3" w14:textId="5A29D5DD" w:rsidR="009B119D" w:rsidRDefault="00795EF8" w:rsidP="009B119D">
      <w:pPr>
        <w:tabs>
          <w:tab w:val="left" w:pos="6810"/>
        </w:tabs>
      </w:pPr>
      <w:r>
        <w:rPr>
          <w:noProof/>
        </w:rPr>
        <w:drawing>
          <wp:anchor distT="0" distB="0" distL="114300" distR="114300" simplePos="0" relativeHeight="251796480" behindDoc="0" locked="0" layoutInCell="1" allowOverlap="1" wp14:anchorId="21D1F8DF" wp14:editId="7FAA705F">
            <wp:simplePos x="0" y="0"/>
            <wp:positionH relativeFrom="column">
              <wp:posOffset>4459605</wp:posOffset>
            </wp:positionH>
            <wp:positionV relativeFrom="paragraph">
              <wp:posOffset>4445</wp:posOffset>
            </wp:positionV>
            <wp:extent cx="1744345" cy="1744345"/>
            <wp:effectExtent l="0" t="0" r="8255" b="8255"/>
            <wp:wrapSquare wrapText="bothSides"/>
            <wp:docPr id="1039722494" name="Picture 3" descr="A picture containing screenshot, colorfuln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722494" name="Picture 3" descr="A picture containing screenshot, colorfulnes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4345" cy="174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119D">
        <w:tab/>
      </w:r>
    </w:p>
    <w:p w14:paraId="1C6CCC31" w14:textId="77777777" w:rsidR="009B119D" w:rsidRDefault="00C831F9" w:rsidP="009B119D">
      <w:pPr>
        <w:tabs>
          <w:tab w:val="left" w:pos="681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D106F29" wp14:editId="27ABD247">
                <wp:simplePos x="0" y="0"/>
                <wp:positionH relativeFrom="margin">
                  <wp:posOffset>49531</wp:posOffset>
                </wp:positionH>
                <wp:positionV relativeFrom="paragraph">
                  <wp:posOffset>2199641</wp:posOffset>
                </wp:positionV>
                <wp:extent cx="4438650" cy="161925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61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8430D4" w14:textId="531D3095" w:rsidR="002D044A" w:rsidRPr="00C831F9" w:rsidRDefault="00C831F9" w:rsidP="00C831F9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 w:rsidRPr="00C831F9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Place value calculation chart</w:t>
                            </w:r>
                            <w:r w:rsidR="00F7714B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s</w:t>
                            </w:r>
                            <w:r w:rsidRPr="00C831F9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06F29" id="Text Box 8" o:spid="_x0000_s1028" type="#_x0000_t202" style="position:absolute;left:0;text-align:left;margin-left:3.9pt;margin-top:173.2pt;width:349.5pt;height:127.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" filled="f" stroked="f" strokeweight=".5pt">
                <v:textbox>
                  <w:txbxContent>
                    <w:p w14:paraId="558430D4" w14:textId="531D3095" w:rsidR="002D044A" w:rsidRPr="00C831F9" w:rsidRDefault="00C831F9" w:rsidP="00C831F9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 w:rsidRPr="00C831F9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Place value calculation chart</w:t>
                      </w:r>
                      <w:r w:rsidR="00F7714B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s</w:t>
                      </w:r>
                      <w:r w:rsidRPr="00C831F9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B119D">
        <w:tab/>
      </w:r>
    </w:p>
    <w:p w14:paraId="441AB42E" w14:textId="77777777" w:rsidR="00C831F9" w:rsidRPr="00C831F9" w:rsidRDefault="00C831F9" w:rsidP="00C831F9"/>
    <w:p w14:paraId="5A1E3B40" w14:textId="77777777" w:rsidR="00C831F9" w:rsidRPr="00C831F9" w:rsidRDefault="00C831F9" w:rsidP="00C831F9"/>
    <w:p w14:paraId="5EC749D8" w14:textId="77777777" w:rsidR="00C831F9" w:rsidRPr="00C831F9" w:rsidRDefault="00C831F9" w:rsidP="00C831F9"/>
    <w:p w14:paraId="37ED7AED" w14:textId="77777777" w:rsidR="00C831F9" w:rsidRPr="00C831F9" w:rsidRDefault="00C831F9" w:rsidP="00C831F9"/>
    <w:p w14:paraId="6ABB8B81" w14:textId="77777777" w:rsidR="00C831F9" w:rsidRPr="00C831F9" w:rsidRDefault="00C831F9" w:rsidP="00C831F9"/>
    <w:p w14:paraId="3A3742C1" w14:textId="529144FC" w:rsidR="00C831F9" w:rsidRDefault="00C831F9" w:rsidP="00C831F9">
      <w:r>
        <w:rPr>
          <w:noProof/>
        </w:rPr>
        <w:drawing>
          <wp:anchor distT="0" distB="0" distL="114300" distR="114300" simplePos="0" relativeHeight="251799552" behindDoc="0" locked="0" layoutInCell="1" allowOverlap="1" wp14:anchorId="744109E6" wp14:editId="12823A21">
            <wp:simplePos x="0" y="0"/>
            <wp:positionH relativeFrom="column">
              <wp:posOffset>4583430</wp:posOffset>
            </wp:positionH>
            <wp:positionV relativeFrom="paragraph">
              <wp:posOffset>41910</wp:posOffset>
            </wp:positionV>
            <wp:extent cx="2057400" cy="1864360"/>
            <wp:effectExtent l="0" t="0" r="0" b="2540"/>
            <wp:wrapSquare wrapText="bothSides"/>
            <wp:docPr id="1713947980" name="Picture 6" descr="A picture containing text, watch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947980" name="Picture 6" descr="A picture containing text, watch, person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86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3A7683" w14:textId="66DD4AF3" w:rsidR="00C831F9" w:rsidRDefault="00C831F9" w:rsidP="00C831F9">
      <w:pPr>
        <w:tabs>
          <w:tab w:val="left" w:pos="7995"/>
        </w:tabs>
      </w:pPr>
      <w:r>
        <w:tab/>
      </w:r>
    </w:p>
    <w:p w14:paraId="211B9A4A" w14:textId="6123FCBF" w:rsidR="00C831F9" w:rsidRDefault="00C831F9" w:rsidP="00C831F9">
      <w:pPr>
        <w:tabs>
          <w:tab w:val="left" w:pos="799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6BD0B7B" wp14:editId="7F714550">
                <wp:simplePos x="0" y="0"/>
                <wp:positionH relativeFrom="margin">
                  <wp:align>left</wp:align>
                </wp:positionH>
                <wp:positionV relativeFrom="paragraph">
                  <wp:posOffset>241935</wp:posOffset>
                </wp:positionV>
                <wp:extent cx="2543175" cy="2022475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2022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4957DC" w14:textId="71BD4E52" w:rsidR="002D044A" w:rsidRPr="00F00CAC" w:rsidRDefault="00C831F9" w:rsidP="00C831F9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 w:rsidRPr="00F00CAC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Hider sliders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D0B7B" id="Text Box 10" o:spid="_x0000_s1029" type="#_x0000_t202" style="position:absolute;left:0;text-align:left;margin-left:0;margin-top:19.05pt;width:200.25pt;height:159.25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" filled="f" stroked="f" strokeweight=".5pt">
                <v:textbox>
                  <w:txbxContent>
                    <w:p w14:paraId="754957DC" w14:textId="71BD4E52" w:rsidR="002D044A" w:rsidRPr="00F00CAC" w:rsidRDefault="00C831F9" w:rsidP="00C831F9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 w:rsidRPr="00F00CAC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Hider sliders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ab/>
      </w:r>
    </w:p>
    <w:p w14:paraId="43A25E5B" w14:textId="3CA42020" w:rsidR="00C831F9" w:rsidRDefault="00F00CAC" w:rsidP="00C831F9">
      <w:r>
        <w:rPr>
          <w:noProof/>
        </w:rPr>
        <w:drawing>
          <wp:anchor distT="0" distB="0" distL="114300" distR="114300" simplePos="0" relativeHeight="251800576" behindDoc="0" locked="0" layoutInCell="1" allowOverlap="1" wp14:anchorId="4ED7E10D" wp14:editId="7E7F55A5">
            <wp:simplePos x="0" y="0"/>
            <wp:positionH relativeFrom="column">
              <wp:posOffset>3088005</wp:posOffset>
            </wp:positionH>
            <wp:positionV relativeFrom="paragraph">
              <wp:posOffset>45720</wp:posOffset>
            </wp:positionV>
            <wp:extent cx="3411220" cy="1609090"/>
            <wp:effectExtent l="0" t="0" r="0" b="0"/>
            <wp:wrapSquare wrapText="bothSides"/>
            <wp:docPr id="1434311506" name="Picture 7" descr="A picture containing text, screenshot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311506" name="Picture 7" descr="A picture containing text, screenshot, fon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1220" cy="160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65D3AD1" w14:textId="1242282F" w:rsidR="00C831F9" w:rsidRPr="00C831F9" w:rsidRDefault="00C831F9" w:rsidP="00C831F9">
      <w:pPr>
        <w:tabs>
          <w:tab w:val="left" w:pos="5940"/>
        </w:tabs>
        <w:sectPr w:rsidR="00C831F9" w:rsidRPr="00C831F9" w:rsidSect="00B8626B">
          <w:footerReference w:type="default" r:id="rId12"/>
          <w:pgSz w:w="11906" w:h="16838" w:code="9"/>
          <w:pgMar w:top="567" w:right="567" w:bottom="1361" w:left="567" w:header="567" w:footer="0" w:gutter="0"/>
          <w:cols w:space="708"/>
          <w:docGrid w:linePitch="360"/>
        </w:sectPr>
      </w:pPr>
      <w:r>
        <w:tab/>
      </w:r>
      <w:r>
        <w:tab/>
      </w:r>
    </w:p>
    <w:p w14:paraId="2CB1BE87" w14:textId="7C695E0A" w:rsidR="00766357" w:rsidRDefault="009B119D" w:rsidP="004E5017">
      <w:r>
        <w:rPr>
          <w:noProof/>
        </w:rPr>
        <w:lastRenderedPageBreak/>
        <w:drawing>
          <wp:anchor distT="0" distB="0" distL="114300" distR="114300" simplePos="0" relativeHeight="251795456" behindDoc="0" locked="0" layoutInCell="1" allowOverlap="1" wp14:anchorId="06378967" wp14:editId="4060C042">
            <wp:simplePos x="0" y="0"/>
            <wp:positionH relativeFrom="column">
              <wp:posOffset>4239260</wp:posOffset>
            </wp:positionH>
            <wp:positionV relativeFrom="paragraph">
              <wp:posOffset>0</wp:posOffset>
            </wp:positionV>
            <wp:extent cx="2409190" cy="1533525"/>
            <wp:effectExtent l="0" t="0" r="0" b="9525"/>
            <wp:wrapSquare wrapText="bothSides"/>
            <wp:docPr id="1533689035" name="Picture 2" descr="A hand holding a red circ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689035" name="Picture 2" descr="A hand holding a red circle&#10;&#10;Description automatically generated with low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19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8071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43C780DA" wp14:editId="4F6FF69E">
                <wp:simplePos x="0" y="0"/>
                <wp:positionH relativeFrom="margin">
                  <wp:posOffset>1905</wp:posOffset>
                </wp:positionH>
                <wp:positionV relativeFrom="paragraph">
                  <wp:posOffset>5715</wp:posOffset>
                </wp:positionV>
                <wp:extent cx="4652645" cy="2080895"/>
                <wp:effectExtent l="0" t="0" r="0" b="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2645" cy="20808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71E25B" w14:textId="35CB159D" w:rsidR="002D044A" w:rsidRPr="00F00CAC" w:rsidRDefault="009B119D" w:rsidP="00477BD4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 w:rsidRPr="00F00CAC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Magnetic double- sided counters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780DA" id="Text Box 19" o:spid="_x0000_s1030" type="#_x0000_t202" style="position:absolute;left:0;text-align:left;margin-left:.15pt;margin-top:.45pt;width:366.35pt;height:163.85pt;z-index:-251629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" filled="f" stroked="f" strokeweight=".5pt">
                <v:textbox>
                  <w:txbxContent>
                    <w:p w14:paraId="2471E25B" w14:textId="35CB159D" w:rsidR="002D044A" w:rsidRPr="00F00CAC" w:rsidRDefault="009B119D" w:rsidP="00477BD4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 w:rsidRPr="00F00CAC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Magnetic double- sided counters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80E704" wp14:editId="1A1E2D39">
                <wp:simplePos x="0" y="0"/>
                <wp:positionH relativeFrom="column">
                  <wp:posOffset>-40640</wp:posOffset>
                </wp:positionH>
                <wp:positionV relativeFrom="paragraph">
                  <wp:posOffset>-299085</wp:posOffset>
                </wp:positionV>
                <wp:extent cx="6951980" cy="2043430"/>
                <wp:effectExtent l="38100" t="38100" r="39370" b="3302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F9D42D" id="Rectangle: Rounded Corners 12" o:spid="_x0000_s1026" style="position:absolute;margin-left:-3.2pt;margin-top:-23.55pt;width:547.4pt;height:160.9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" filled="f" strokecolor="#00b0f0" strokeweight="6pt">
                <v:stroke joinstyle="miter"/>
              </v:roundrect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E099234" wp14:editId="72AD592B">
                <wp:simplePos x="0" y="0"/>
                <wp:positionH relativeFrom="column">
                  <wp:posOffset>-40640</wp:posOffset>
                </wp:positionH>
                <wp:positionV relativeFrom="paragraph">
                  <wp:posOffset>2133600</wp:posOffset>
                </wp:positionV>
                <wp:extent cx="6951980" cy="2043430"/>
                <wp:effectExtent l="38100" t="38100" r="39370" b="3302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11929F" id="Rectangle: Rounded Corners 14" o:spid="_x0000_s1026" style="position:absolute;margin-left:-3.2pt;margin-top:168pt;width:547.4pt;height:160.9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" filled="f" strokecolor="#00b0f0" strokeweight="6pt">
                <v:stroke joinstyle="miter"/>
              </v:roundrect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4C71F32" wp14:editId="7F42C6F8">
                <wp:simplePos x="0" y="0"/>
                <wp:positionH relativeFrom="column">
                  <wp:posOffset>-40640</wp:posOffset>
                </wp:positionH>
                <wp:positionV relativeFrom="paragraph">
                  <wp:posOffset>4577080</wp:posOffset>
                </wp:positionV>
                <wp:extent cx="6951980" cy="2043430"/>
                <wp:effectExtent l="38100" t="38100" r="39370" b="33020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AD41CE" id="Rectangle: Rounded Corners 16" o:spid="_x0000_s1026" style="position:absolute;margin-left:-3.2pt;margin-top:360.4pt;width:547.4pt;height:160.9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" filled="f" strokecolor="#00b0f0" strokeweight="6pt">
                <v:stroke joinstyle="miter"/>
              </v:roundrect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76B21AE" wp14:editId="6429D9E1">
                <wp:simplePos x="0" y="0"/>
                <wp:positionH relativeFrom="column">
                  <wp:posOffset>-40640</wp:posOffset>
                </wp:positionH>
                <wp:positionV relativeFrom="paragraph">
                  <wp:posOffset>7015480</wp:posOffset>
                </wp:positionV>
                <wp:extent cx="6951980" cy="2043430"/>
                <wp:effectExtent l="38100" t="38100" r="39370" b="33020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97B60C" id="Rectangle: Rounded Corners 18" o:spid="_x0000_s1026" style="position:absolute;margin-left:-3.2pt;margin-top:552.4pt;width:547.4pt;height:160.9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" filled="f" strokecolor="#00b0f0" strokeweight="6pt">
                <v:stroke joinstyle="miter"/>
              </v:roundrect>
            </w:pict>
          </mc:Fallback>
        </mc:AlternateContent>
      </w:r>
    </w:p>
    <w:p w14:paraId="721340DE" w14:textId="6BD84BEF" w:rsidR="009B119D" w:rsidRDefault="00F00CAC" w:rsidP="009B119D">
      <w:pPr>
        <w:tabs>
          <w:tab w:val="left" w:pos="7860"/>
        </w:tabs>
      </w:pPr>
      <w:r>
        <w:rPr>
          <w:noProof/>
        </w:rPr>
        <w:drawing>
          <wp:anchor distT="0" distB="0" distL="114300" distR="114300" simplePos="0" relativeHeight="251798528" behindDoc="0" locked="0" layoutInCell="1" allowOverlap="1" wp14:anchorId="2E08A7B4" wp14:editId="213EF6B7">
            <wp:simplePos x="0" y="0"/>
            <wp:positionH relativeFrom="column">
              <wp:posOffset>4307205</wp:posOffset>
            </wp:positionH>
            <wp:positionV relativeFrom="paragraph">
              <wp:posOffset>428625</wp:posOffset>
            </wp:positionV>
            <wp:extent cx="2039620" cy="1600835"/>
            <wp:effectExtent l="0" t="0" r="0" b="0"/>
            <wp:wrapSquare wrapText="bothSides"/>
            <wp:docPr id="818291826" name="Picture 5" descr="A yellow die with black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291826" name="Picture 5" descr="A yellow die with black dots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9620" cy="1600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5EF8" w:rsidRPr="002D044A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AD85A34" wp14:editId="5FDED06D">
                <wp:simplePos x="0" y="0"/>
                <wp:positionH relativeFrom="margin">
                  <wp:posOffset>49530</wp:posOffset>
                </wp:positionH>
                <wp:positionV relativeFrom="paragraph">
                  <wp:posOffset>623570</wp:posOffset>
                </wp:positionV>
                <wp:extent cx="1809750" cy="107632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1076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B49BA9" w14:textId="1EB24238" w:rsidR="002D044A" w:rsidRPr="00F00CAC" w:rsidRDefault="00795EF8" w:rsidP="00477BD4">
                            <w:pPr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 w:rsidRPr="00F00CAC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Dice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85A34" id="Text Box 20" o:spid="_x0000_s1031" type="#_x0000_t202" style="position:absolute;left:0;text-align:left;margin-left:3.9pt;margin-top:49.1pt;width:142.5pt;height:84.7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" filled="f" stroked="f" strokeweight=".5pt">
                <v:textbox>
                  <w:txbxContent>
                    <w:p w14:paraId="2FB49BA9" w14:textId="1EB24238" w:rsidR="002D044A" w:rsidRPr="00F00CAC" w:rsidRDefault="00795EF8" w:rsidP="00477BD4">
                      <w:pPr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 w:rsidRPr="00F00CAC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Dice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B119D">
        <w:tab/>
      </w:r>
    </w:p>
    <w:p w14:paraId="1E2174CF" w14:textId="621FF8F2" w:rsidR="009B119D" w:rsidRDefault="009B119D" w:rsidP="009B119D">
      <w:pPr>
        <w:tabs>
          <w:tab w:val="left" w:pos="7860"/>
        </w:tabs>
      </w:pPr>
      <w:r>
        <w:tab/>
      </w:r>
    </w:p>
    <w:p w14:paraId="14D865AE" w14:textId="122A9C05" w:rsidR="00795EF8" w:rsidRPr="00795EF8" w:rsidRDefault="00795EF8" w:rsidP="00795EF8">
      <w:pPr>
        <w:tabs>
          <w:tab w:val="center" w:pos="5386"/>
        </w:tabs>
      </w:pPr>
      <w:r>
        <w:tab/>
      </w:r>
    </w:p>
    <w:p w14:paraId="390A5F37" w14:textId="5878174A" w:rsidR="00795EF8" w:rsidRPr="00795EF8" w:rsidRDefault="00795EF8" w:rsidP="00795EF8">
      <w:r>
        <w:rPr>
          <w:noProof/>
        </w:rPr>
        <w:drawing>
          <wp:anchor distT="0" distB="0" distL="114300" distR="114300" simplePos="0" relativeHeight="251797504" behindDoc="0" locked="0" layoutInCell="1" allowOverlap="1" wp14:anchorId="5EB62BAD" wp14:editId="61D423CA">
            <wp:simplePos x="0" y="0"/>
            <wp:positionH relativeFrom="column">
              <wp:posOffset>3888105</wp:posOffset>
            </wp:positionH>
            <wp:positionV relativeFrom="paragraph">
              <wp:posOffset>154940</wp:posOffset>
            </wp:positionV>
            <wp:extent cx="2630170" cy="1689735"/>
            <wp:effectExtent l="133350" t="114300" r="151130" b="158115"/>
            <wp:wrapSquare wrapText="bothSides"/>
            <wp:docPr id="875353378" name="Picture 4" descr="A picture containing tex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353378" name="Picture 4" descr="A picture containing text, design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0170" cy="16897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2D044A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7090D55" wp14:editId="7582DDB6">
                <wp:simplePos x="0" y="0"/>
                <wp:positionH relativeFrom="margin">
                  <wp:posOffset>182880</wp:posOffset>
                </wp:positionH>
                <wp:positionV relativeFrom="paragraph">
                  <wp:posOffset>74295</wp:posOffset>
                </wp:positionV>
                <wp:extent cx="2819400" cy="19050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1905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A55E0F" w14:textId="21DDA4CA" w:rsidR="002D044A" w:rsidRPr="00F00CAC" w:rsidRDefault="00795EF8" w:rsidP="00795EF8">
                            <w:pPr>
                              <w:rPr>
                                <w:b/>
                                <w:bCs/>
                                <w:sz w:val="72"/>
                                <w:szCs w:val="72"/>
                                <w:lang w:val="en-AU"/>
                              </w:rPr>
                            </w:pPr>
                            <w:r w:rsidRPr="00F00CAC">
                              <w:rPr>
                                <w:b/>
                                <w:bCs/>
                                <w:sz w:val="72"/>
                                <w:szCs w:val="72"/>
                                <w:lang w:val="en-AU"/>
                              </w:rPr>
                              <w:t>Tens frame counter track</w:t>
                            </w:r>
                            <w:r w:rsidR="00F7714B">
                              <w:rPr>
                                <w:b/>
                                <w:bCs/>
                                <w:sz w:val="72"/>
                                <w:szCs w:val="72"/>
                                <w:lang w:val="en-AU"/>
                              </w:rPr>
                              <w:t>s</w:t>
                            </w:r>
                            <w:r w:rsidRPr="00F00CAC">
                              <w:rPr>
                                <w:b/>
                                <w:bCs/>
                                <w:sz w:val="72"/>
                                <w:szCs w:val="72"/>
                                <w:lang w:val="en-A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90D55" id="Text Box 21" o:spid="_x0000_s1032" type="#_x0000_t202" style="position:absolute;left:0;text-align:left;margin-left:14.4pt;margin-top:5.85pt;width:222pt;height:150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" filled="f" stroked="f" strokeweight=".5pt">
                <v:textbox>
                  <w:txbxContent>
                    <w:p w14:paraId="12A55E0F" w14:textId="21DDA4CA" w:rsidR="002D044A" w:rsidRPr="00F00CAC" w:rsidRDefault="00795EF8" w:rsidP="00795EF8">
                      <w:pPr>
                        <w:rPr>
                          <w:b/>
                          <w:bCs/>
                          <w:sz w:val="72"/>
                          <w:szCs w:val="72"/>
                          <w:lang w:val="en-AU"/>
                        </w:rPr>
                      </w:pPr>
                      <w:r w:rsidRPr="00F00CAC">
                        <w:rPr>
                          <w:b/>
                          <w:bCs/>
                          <w:sz w:val="72"/>
                          <w:szCs w:val="72"/>
                          <w:lang w:val="en-AU"/>
                        </w:rPr>
                        <w:t>Tens frame counter track</w:t>
                      </w:r>
                      <w:r w:rsidR="00F7714B">
                        <w:rPr>
                          <w:b/>
                          <w:bCs/>
                          <w:sz w:val="72"/>
                          <w:szCs w:val="72"/>
                          <w:lang w:val="en-AU"/>
                        </w:rPr>
                        <w:t>s</w:t>
                      </w:r>
                      <w:r w:rsidRPr="00F00CAC">
                        <w:rPr>
                          <w:b/>
                          <w:bCs/>
                          <w:sz w:val="72"/>
                          <w:szCs w:val="72"/>
                          <w:lang w:val="en-AU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80935" w14:textId="190FAA00" w:rsidR="00795EF8" w:rsidRPr="00795EF8" w:rsidRDefault="00795EF8" w:rsidP="00795EF8"/>
    <w:p w14:paraId="4E32BF1A" w14:textId="056EBC67" w:rsidR="00795EF8" w:rsidRPr="00795EF8" w:rsidRDefault="00795EF8" w:rsidP="00795EF8"/>
    <w:p w14:paraId="4C3C66DA" w14:textId="2140740D" w:rsidR="00795EF8" w:rsidRPr="00795EF8" w:rsidRDefault="00795EF8" w:rsidP="00795EF8"/>
    <w:p w14:paraId="4A93A07B" w14:textId="14E5A91B" w:rsidR="00795EF8" w:rsidRDefault="00795EF8" w:rsidP="00795EF8"/>
    <w:p w14:paraId="08026E27" w14:textId="16D730CE" w:rsidR="00795EF8" w:rsidRPr="00795EF8" w:rsidRDefault="00795EF8" w:rsidP="00795EF8"/>
    <w:p w14:paraId="5A03F8B4" w14:textId="6554D632" w:rsidR="00795EF8" w:rsidRDefault="00795EF8" w:rsidP="00795EF8">
      <w:pPr>
        <w:tabs>
          <w:tab w:val="left" w:pos="7950"/>
        </w:tabs>
      </w:pPr>
      <w:r>
        <w:tab/>
      </w:r>
    </w:p>
    <w:p w14:paraId="332A8D5A" w14:textId="27C51553" w:rsidR="00795EF8" w:rsidRDefault="00282EFD" w:rsidP="00795EF8">
      <w:pPr>
        <w:tabs>
          <w:tab w:val="left" w:pos="7950"/>
        </w:tabs>
      </w:pPr>
      <w:r w:rsidRPr="002D044A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253123B" wp14:editId="72AC34C6">
                <wp:simplePos x="0" y="0"/>
                <wp:positionH relativeFrom="margin">
                  <wp:posOffset>68580</wp:posOffset>
                </wp:positionH>
                <wp:positionV relativeFrom="paragraph">
                  <wp:posOffset>247015</wp:posOffset>
                </wp:positionV>
                <wp:extent cx="3857625" cy="168021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7625" cy="1680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9044B8" w14:textId="4F0798FF" w:rsidR="002D044A" w:rsidRPr="00F00CAC" w:rsidRDefault="00282EFD" w:rsidP="00282EFD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 w:rsidRPr="00F00CAC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Twenty frame counter track</w:t>
                            </w:r>
                            <w:r w:rsidR="00F7714B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s</w:t>
                            </w:r>
                            <w:r w:rsidRPr="00F00CAC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3123B" id="Text Box 22" o:spid="_x0000_s1033" type="#_x0000_t202" style="position:absolute;left:0;text-align:left;margin-left:5.4pt;margin-top:19.45pt;width:303.75pt;height:132.3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" filled="f" stroked="f" strokeweight=".5pt">
                <v:textbox>
                  <w:txbxContent>
                    <w:p w14:paraId="049044B8" w14:textId="4F0798FF" w:rsidR="002D044A" w:rsidRPr="00F00CAC" w:rsidRDefault="00282EFD" w:rsidP="00282EFD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 w:rsidRPr="00F00CAC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Twenty frame counter track</w:t>
                      </w:r>
                      <w:r w:rsidR="00F7714B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s</w:t>
                      </w:r>
                      <w:r w:rsidRPr="00F00CAC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95EF8">
        <w:tab/>
      </w:r>
    </w:p>
    <w:p w14:paraId="21ED7B00" w14:textId="4ECFD137" w:rsidR="00282EFD" w:rsidRDefault="00282EFD" w:rsidP="00282EFD">
      <w:r>
        <w:rPr>
          <w:noProof/>
        </w:rPr>
        <w:drawing>
          <wp:anchor distT="0" distB="0" distL="114300" distR="114300" simplePos="0" relativeHeight="251801600" behindDoc="0" locked="0" layoutInCell="1" allowOverlap="1" wp14:anchorId="6C042088" wp14:editId="534ADDDF">
            <wp:simplePos x="0" y="0"/>
            <wp:positionH relativeFrom="column">
              <wp:posOffset>3678555</wp:posOffset>
            </wp:positionH>
            <wp:positionV relativeFrom="paragraph">
              <wp:posOffset>12700</wp:posOffset>
            </wp:positionV>
            <wp:extent cx="3088640" cy="1514475"/>
            <wp:effectExtent l="0" t="0" r="0" b="9525"/>
            <wp:wrapSquare wrapText="bothSides"/>
            <wp:docPr id="768176938" name="Picture 8" descr="A close-up of a hand holding a pe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176938" name="Picture 8" descr="A close-up of a hand holding a pen&#10;&#10;Description automatically generated with medium confidenc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864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5E5F49" w14:textId="768A5272" w:rsidR="00282EFD" w:rsidRDefault="00282EFD" w:rsidP="00282EFD">
      <w:pPr>
        <w:tabs>
          <w:tab w:val="left" w:pos="7695"/>
        </w:tabs>
      </w:pPr>
      <w:r>
        <w:tab/>
      </w:r>
    </w:p>
    <w:p w14:paraId="01A6342E" w14:textId="159A1070" w:rsidR="00282EFD" w:rsidRPr="00282EFD" w:rsidRDefault="00282EFD" w:rsidP="00282EFD">
      <w:pPr>
        <w:tabs>
          <w:tab w:val="left" w:pos="7695"/>
        </w:tabs>
        <w:sectPr w:rsidR="00282EFD" w:rsidRPr="00282EFD" w:rsidSect="00B8626B">
          <w:headerReference w:type="default" r:id="rId17"/>
          <w:footerReference w:type="default" r:id="rId18"/>
          <w:pgSz w:w="11906" w:h="16838" w:code="9"/>
          <w:pgMar w:top="567" w:right="567" w:bottom="1361" w:left="567" w:header="567" w:footer="0" w:gutter="0"/>
          <w:cols w:space="708"/>
          <w:docGrid w:linePitch="360"/>
        </w:sectPr>
      </w:pPr>
    </w:p>
    <w:p w14:paraId="39F1C148" w14:textId="5432F305" w:rsidR="008D0FBC" w:rsidRDefault="00F7714B" w:rsidP="004E5017">
      <w:r w:rsidRPr="002D044A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EF20FB0" wp14:editId="34C71367">
                <wp:simplePos x="0" y="0"/>
                <wp:positionH relativeFrom="margin">
                  <wp:posOffset>20954</wp:posOffset>
                </wp:positionH>
                <wp:positionV relativeFrom="paragraph">
                  <wp:posOffset>34290</wp:posOffset>
                </wp:positionV>
                <wp:extent cx="2619375" cy="127635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1276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327E69" w14:textId="718550A4" w:rsidR="002D044A" w:rsidRPr="00F00CAC" w:rsidRDefault="00AF1C55" w:rsidP="00AF1C55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proofErr w:type="spellStart"/>
                            <w:r w:rsidRPr="00F00CAC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Rekenrek</w:t>
                            </w:r>
                            <w:r w:rsidR="00F7714B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s</w:t>
                            </w:r>
                            <w:proofErr w:type="spellEnd"/>
                            <w:r w:rsidRPr="00F00CAC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20FB0" id="Text Box 31" o:spid="_x0000_s1034" type="#_x0000_t202" style="position:absolute;left:0;text-align:left;margin-left:1.65pt;margin-top:2.7pt;width:206.25pt;height:100.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" filled="f" stroked="f" strokeweight=".5pt">
                <v:textbox>
                  <w:txbxContent>
                    <w:p w14:paraId="2E327E69" w14:textId="718550A4" w:rsidR="002D044A" w:rsidRPr="00F00CAC" w:rsidRDefault="00AF1C55" w:rsidP="00AF1C55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proofErr w:type="spellStart"/>
                      <w:r w:rsidRPr="00F00CAC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Rekenrek</w:t>
                      </w:r>
                      <w:r w:rsidR="00F7714B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s</w:t>
                      </w:r>
                      <w:proofErr w:type="spellEnd"/>
                      <w:r w:rsidRPr="00F00CAC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0CAC">
        <w:rPr>
          <w:noProof/>
        </w:rPr>
        <w:drawing>
          <wp:anchor distT="0" distB="0" distL="114300" distR="114300" simplePos="0" relativeHeight="251802624" behindDoc="1" locked="0" layoutInCell="1" allowOverlap="1" wp14:anchorId="070D3926" wp14:editId="504FA8F0">
            <wp:simplePos x="0" y="0"/>
            <wp:positionH relativeFrom="column">
              <wp:posOffset>2783205</wp:posOffset>
            </wp:positionH>
            <wp:positionV relativeFrom="paragraph">
              <wp:posOffset>196215</wp:posOffset>
            </wp:positionV>
            <wp:extent cx="3800475" cy="1133475"/>
            <wp:effectExtent l="0" t="0" r="9525" b="9525"/>
            <wp:wrapTopAndBottom/>
            <wp:docPr id="885441639" name="Picture 9" descr="A finger pointing at a wooden abacu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441639" name="Picture 9" descr="A finger pointing at a wooden abacus&#10;&#10;Description automatically generated with low confidence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75" t="12055" b="19633"/>
                    <a:stretch/>
                  </pic:blipFill>
                  <pic:spPr bwMode="auto">
                    <a:xfrm>
                      <a:off x="0" y="0"/>
                      <a:ext cx="3800475" cy="1133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AA8C2F8" wp14:editId="0CCF8663">
                <wp:simplePos x="0" y="0"/>
                <wp:positionH relativeFrom="column">
                  <wp:posOffset>-82550</wp:posOffset>
                </wp:positionH>
                <wp:positionV relativeFrom="paragraph">
                  <wp:posOffset>7011670</wp:posOffset>
                </wp:positionV>
                <wp:extent cx="6951980" cy="2043430"/>
                <wp:effectExtent l="38100" t="38100" r="39370" b="33020"/>
                <wp:wrapNone/>
                <wp:docPr id="30" name="Rectangle: Rounded Corner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0027A5" id="Rectangle: Rounded Corners 30" o:spid="_x0000_s1026" style="position:absolute;margin-left:-6.5pt;margin-top:552.1pt;width:547.4pt;height:160.9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" filled="f" strokecolor="#00b0f0" strokeweight="6pt">
                <v:stroke joinstyle="miter"/>
              </v:roundrect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07E263B" wp14:editId="3375B557">
                <wp:simplePos x="0" y="0"/>
                <wp:positionH relativeFrom="column">
                  <wp:posOffset>-82550</wp:posOffset>
                </wp:positionH>
                <wp:positionV relativeFrom="paragraph">
                  <wp:posOffset>4573270</wp:posOffset>
                </wp:positionV>
                <wp:extent cx="6951980" cy="2043430"/>
                <wp:effectExtent l="38100" t="38100" r="39370" b="33020"/>
                <wp:wrapNone/>
                <wp:docPr id="28" name="Rectangle: Rounded Corner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40BF88" id="Rectangle: Rounded Corners 28" o:spid="_x0000_s1026" style="position:absolute;margin-left:-6.5pt;margin-top:360.1pt;width:547.4pt;height:160.9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" filled="f" strokecolor="#00b0f0" strokeweight="6pt">
                <v:stroke joinstyle="miter"/>
              </v:roundrect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A63BCB3" wp14:editId="6AB817CB">
                <wp:simplePos x="0" y="0"/>
                <wp:positionH relativeFrom="column">
                  <wp:posOffset>-82550</wp:posOffset>
                </wp:positionH>
                <wp:positionV relativeFrom="paragraph">
                  <wp:posOffset>2129790</wp:posOffset>
                </wp:positionV>
                <wp:extent cx="6951980" cy="2043430"/>
                <wp:effectExtent l="38100" t="38100" r="39370" b="33020"/>
                <wp:wrapNone/>
                <wp:docPr id="26" name="Rectangle: Rounded Corner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0CCB20" id="Rectangle: Rounded Corners 26" o:spid="_x0000_s1026" style="position:absolute;margin-left:-6.5pt;margin-top:167.7pt;width:547.4pt;height:160.9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" filled="f" strokecolor="#00b0f0" strokeweight="6pt">
                <v:stroke joinstyle="miter"/>
              </v:roundrect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5771D0A" wp14:editId="6D2CF040">
                <wp:simplePos x="0" y="0"/>
                <wp:positionH relativeFrom="column">
                  <wp:posOffset>-81915</wp:posOffset>
                </wp:positionH>
                <wp:positionV relativeFrom="paragraph">
                  <wp:posOffset>-300467</wp:posOffset>
                </wp:positionV>
                <wp:extent cx="6951980" cy="2043430"/>
                <wp:effectExtent l="38100" t="38100" r="39370" b="33020"/>
                <wp:wrapNone/>
                <wp:docPr id="24" name="Rectangle: Rounded Corner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00AE9F" id="Rectangle: Rounded Corners 24" o:spid="_x0000_s1026" style="position:absolute;margin-left:-6.45pt;margin-top:-23.65pt;width:547.4pt;height:160.9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" filled="f" strokecolor="#00b0f0" strokeweight="6pt">
                <v:stroke joinstyle="miter"/>
              </v:roundrect>
            </w:pict>
          </mc:Fallback>
        </mc:AlternateContent>
      </w:r>
    </w:p>
    <w:p w14:paraId="6944CCAB" w14:textId="365CAE55" w:rsidR="00AF1C55" w:rsidRDefault="00F00CAC" w:rsidP="00AF1C55">
      <w:pPr>
        <w:tabs>
          <w:tab w:val="left" w:pos="6915"/>
        </w:tabs>
      </w:pPr>
      <w:r w:rsidRPr="002D044A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222C4DC" wp14:editId="2115536D">
                <wp:simplePos x="0" y="0"/>
                <wp:positionH relativeFrom="margin">
                  <wp:posOffset>20955</wp:posOffset>
                </wp:positionH>
                <wp:positionV relativeFrom="paragraph">
                  <wp:posOffset>689609</wp:posOffset>
                </wp:positionV>
                <wp:extent cx="3762375" cy="1419225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2375" cy="1419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1B3937" w14:textId="1FDA8DA6" w:rsidR="00AF1C55" w:rsidRPr="00F00CAC" w:rsidRDefault="00AF1C55" w:rsidP="00AF1C55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 w:rsidRPr="00F00CAC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Bead strings</w:t>
                            </w:r>
                          </w:p>
                          <w:p w14:paraId="7D6EBCEE" w14:textId="4744A075" w:rsidR="00AF1C55" w:rsidRPr="00AF1C55" w:rsidRDefault="00AF1C55" w:rsidP="00F00CAC">
                            <w:pPr>
                              <w:rPr>
                                <w:b/>
                                <w:bCs/>
                                <w:sz w:val="48"/>
                                <w:szCs w:val="4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en-AU"/>
                              </w:rPr>
                              <w:t>1 to 20</w:t>
                            </w:r>
                          </w:p>
                          <w:p w14:paraId="3EA323A5" w14:textId="68E670F1" w:rsidR="002D044A" w:rsidRPr="002D044A" w:rsidRDefault="002D044A" w:rsidP="00AF1C55">
                            <w:pPr>
                              <w:jc w:val="left"/>
                              <w:rPr>
                                <w:b/>
                                <w:bCs/>
                                <w:sz w:val="120"/>
                                <w:szCs w:val="120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2C4DC" id="Text Box 32" o:spid="_x0000_s1035" type="#_x0000_t202" style="position:absolute;left:0;text-align:left;margin-left:1.65pt;margin-top:54.3pt;width:296.25pt;height:111.7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" filled="f" stroked="f" strokeweight=".5pt">
                <v:textbox>
                  <w:txbxContent>
                    <w:p w14:paraId="261B3937" w14:textId="1FDA8DA6" w:rsidR="00AF1C55" w:rsidRPr="00F00CAC" w:rsidRDefault="00AF1C55" w:rsidP="00AF1C55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 w:rsidRPr="00F00CAC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Bead strings</w:t>
                      </w:r>
                    </w:p>
                    <w:p w14:paraId="7D6EBCEE" w14:textId="4744A075" w:rsidR="00AF1C55" w:rsidRPr="00AF1C55" w:rsidRDefault="00AF1C55" w:rsidP="00F00CAC">
                      <w:pPr>
                        <w:rPr>
                          <w:b/>
                          <w:bCs/>
                          <w:sz w:val="48"/>
                          <w:szCs w:val="48"/>
                          <w:lang w:val="en-AU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en-AU"/>
                        </w:rPr>
                        <w:t>1 to 20</w:t>
                      </w:r>
                    </w:p>
                    <w:p w14:paraId="3EA323A5" w14:textId="68E670F1" w:rsidR="002D044A" w:rsidRPr="002D044A" w:rsidRDefault="002D044A" w:rsidP="00AF1C55">
                      <w:pPr>
                        <w:jc w:val="left"/>
                        <w:rPr>
                          <w:b/>
                          <w:bCs/>
                          <w:sz w:val="120"/>
                          <w:szCs w:val="120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F1C55">
        <w:rPr>
          <w:noProof/>
        </w:rPr>
        <w:drawing>
          <wp:anchor distT="0" distB="0" distL="114300" distR="114300" simplePos="0" relativeHeight="251804672" behindDoc="0" locked="0" layoutInCell="1" allowOverlap="1" wp14:anchorId="533C36BF" wp14:editId="674ED3B5">
            <wp:simplePos x="0" y="0"/>
            <wp:positionH relativeFrom="column">
              <wp:posOffset>4392930</wp:posOffset>
            </wp:positionH>
            <wp:positionV relativeFrom="paragraph">
              <wp:posOffset>264795</wp:posOffset>
            </wp:positionV>
            <wp:extent cx="2181225" cy="1798955"/>
            <wp:effectExtent l="0" t="0" r="9525" b="0"/>
            <wp:wrapSquare wrapText="bothSides"/>
            <wp:docPr id="1436946843" name="Picture 11" descr="A red and white beaded neckl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946843" name="Picture 11" descr="A red and white beaded necklace&#10;&#10;Description automatically generated with medium confidence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798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F1C55">
        <w:tab/>
      </w:r>
    </w:p>
    <w:p w14:paraId="69478E50" w14:textId="4471C982" w:rsidR="00AF1C55" w:rsidRDefault="00AF1C55" w:rsidP="00AF1C55">
      <w:pPr>
        <w:tabs>
          <w:tab w:val="left" w:pos="6915"/>
        </w:tabs>
      </w:pPr>
      <w:r>
        <w:tab/>
      </w:r>
    </w:p>
    <w:p w14:paraId="117A6756" w14:textId="64BCF4EA" w:rsidR="006F13EA" w:rsidRPr="006F13EA" w:rsidRDefault="006F13EA" w:rsidP="006F13EA"/>
    <w:p w14:paraId="2ED82D49" w14:textId="6F4DC849" w:rsidR="006F13EA" w:rsidRDefault="00F7714B" w:rsidP="006F13EA">
      <w:r w:rsidRPr="002D044A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0FC4027" wp14:editId="7DBBA1E4">
                <wp:simplePos x="0" y="0"/>
                <wp:positionH relativeFrom="margin">
                  <wp:align>left</wp:align>
                </wp:positionH>
                <wp:positionV relativeFrom="paragraph">
                  <wp:posOffset>386715</wp:posOffset>
                </wp:positionV>
                <wp:extent cx="3467100" cy="150495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100" cy="1504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17C640" w14:textId="0DD743C4" w:rsidR="002D044A" w:rsidRPr="00F00CAC" w:rsidRDefault="006F13EA" w:rsidP="006F13EA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 w:rsidRPr="00F00CAC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Multiplication squares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C4027" id="Text Box 33" o:spid="_x0000_s1036" type="#_x0000_t202" style="position:absolute;left:0;text-align:left;margin-left:0;margin-top:30.45pt;width:273pt;height:118.5pt;z-index:2516981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" filled="f" stroked="f" strokeweight=".5pt">
                <v:textbox>
                  <w:txbxContent>
                    <w:p w14:paraId="4817C640" w14:textId="0DD743C4" w:rsidR="002D044A" w:rsidRPr="00F00CAC" w:rsidRDefault="006F13EA" w:rsidP="006F13EA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 w:rsidRPr="00F00CAC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Multiplication squares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0CAC">
        <w:rPr>
          <w:noProof/>
        </w:rPr>
        <w:drawing>
          <wp:anchor distT="0" distB="0" distL="114300" distR="114300" simplePos="0" relativeHeight="251806720" behindDoc="0" locked="0" layoutInCell="1" allowOverlap="1" wp14:anchorId="782C699D" wp14:editId="072649EF">
            <wp:simplePos x="0" y="0"/>
            <wp:positionH relativeFrom="column">
              <wp:posOffset>3907155</wp:posOffset>
            </wp:positionH>
            <wp:positionV relativeFrom="paragraph">
              <wp:posOffset>281940</wp:posOffset>
            </wp:positionV>
            <wp:extent cx="2714625" cy="1781175"/>
            <wp:effectExtent l="0" t="0" r="9525" b="9525"/>
            <wp:wrapSquare wrapText="bothSides"/>
            <wp:docPr id="1519861669" name="Picture 13" descr="A picture containing text, book, general supply,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861669" name="Picture 13" descr="A picture containing text, book, general supply, paper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5381BD" w14:textId="07B3AB4B" w:rsidR="006F13EA" w:rsidRDefault="006F13EA" w:rsidP="006F13EA">
      <w:pPr>
        <w:tabs>
          <w:tab w:val="left" w:pos="8430"/>
        </w:tabs>
      </w:pPr>
      <w:r>
        <w:tab/>
      </w:r>
    </w:p>
    <w:p w14:paraId="49A617F9" w14:textId="77777777" w:rsidR="006F13EA" w:rsidRDefault="00477BD4" w:rsidP="006F13EA">
      <w:pPr>
        <w:tabs>
          <w:tab w:val="left" w:pos="8430"/>
        </w:tabs>
      </w:pPr>
      <w:r w:rsidRPr="002D044A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6C05D5A" wp14:editId="4765736D">
                <wp:simplePos x="0" y="0"/>
                <wp:positionH relativeFrom="margin">
                  <wp:posOffset>87631</wp:posOffset>
                </wp:positionH>
                <wp:positionV relativeFrom="paragraph">
                  <wp:posOffset>194310</wp:posOffset>
                </wp:positionV>
                <wp:extent cx="2590800" cy="196215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1962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7CAB0A" w14:textId="7C8A9A12" w:rsidR="002D044A" w:rsidRPr="00F00CAC" w:rsidRDefault="00477BD4" w:rsidP="00477BD4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 w:rsidRPr="00F00CAC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Tens frames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C05D5A" id="Text Box 34" o:spid="_x0000_s1037" type="#_x0000_t202" style="position:absolute;left:0;text-align:left;margin-left:6.9pt;margin-top:15.3pt;width:204pt;height:154.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" filled="f" stroked="f" strokeweight=".5pt">
                <v:textbox>
                  <w:txbxContent>
                    <w:p w14:paraId="287CAB0A" w14:textId="7C8A9A12" w:rsidR="002D044A" w:rsidRPr="00F00CAC" w:rsidRDefault="00477BD4" w:rsidP="00477BD4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 w:rsidRPr="00F00CAC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Tens frames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F13EA">
        <w:tab/>
      </w:r>
    </w:p>
    <w:p w14:paraId="22790F65" w14:textId="124DD25D" w:rsidR="00477BD4" w:rsidRDefault="00477BD4" w:rsidP="00477BD4">
      <w:r>
        <w:rPr>
          <w:noProof/>
        </w:rPr>
        <w:drawing>
          <wp:anchor distT="0" distB="0" distL="114300" distR="114300" simplePos="0" relativeHeight="251809792" behindDoc="0" locked="0" layoutInCell="1" allowOverlap="1" wp14:anchorId="11D562BD" wp14:editId="37B4BF94">
            <wp:simplePos x="0" y="0"/>
            <wp:positionH relativeFrom="column">
              <wp:posOffset>2421255</wp:posOffset>
            </wp:positionH>
            <wp:positionV relativeFrom="paragraph">
              <wp:posOffset>7620</wp:posOffset>
            </wp:positionV>
            <wp:extent cx="4257040" cy="1676400"/>
            <wp:effectExtent l="0" t="0" r="0" b="0"/>
            <wp:wrapSquare wrapText="bothSides"/>
            <wp:docPr id="1657639916" name="Picture 16" descr="A picture containing text, screenshot, band-ai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639916" name="Picture 16" descr="A picture containing text, screenshot, band-aid&#10;&#10;Description automatically generated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61" b="3274"/>
                    <a:stretch/>
                  </pic:blipFill>
                  <pic:spPr bwMode="auto">
                    <a:xfrm>
                      <a:off x="0" y="0"/>
                      <a:ext cx="4257040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8F62BC" w14:textId="5171B587" w:rsidR="00477BD4" w:rsidRDefault="00477BD4" w:rsidP="00477BD4">
      <w:pPr>
        <w:jc w:val="center"/>
      </w:pPr>
    </w:p>
    <w:p w14:paraId="602C6A6D" w14:textId="6FCB87EE" w:rsidR="00477BD4" w:rsidRPr="00477BD4" w:rsidRDefault="00477BD4" w:rsidP="00477BD4">
      <w:pPr>
        <w:tabs>
          <w:tab w:val="center" w:pos="5386"/>
        </w:tabs>
        <w:sectPr w:rsidR="00477BD4" w:rsidRPr="00477BD4" w:rsidSect="00B8626B">
          <w:headerReference w:type="default" r:id="rId23"/>
          <w:footerReference w:type="default" r:id="rId24"/>
          <w:pgSz w:w="11906" w:h="16838" w:code="9"/>
          <w:pgMar w:top="567" w:right="567" w:bottom="1361" w:left="567" w:header="567" w:footer="0" w:gutter="0"/>
          <w:cols w:space="708"/>
          <w:docGrid w:linePitch="360"/>
        </w:sectPr>
      </w:pPr>
      <w:r>
        <w:tab/>
      </w:r>
    </w:p>
    <w:p w14:paraId="004BC2E2" w14:textId="0E986B9E" w:rsidR="00DF6C8D" w:rsidRDefault="00AF1C55" w:rsidP="00AF1C55">
      <w:pPr>
        <w:tabs>
          <w:tab w:val="left" w:pos="8175"/>
        </w:tabs>
      </w:pPr>
      <w:r>
        <w:rPr>
          <w:noProof/>
        </w:rPr>
        <w:lastRenderedPageBreak/>
        <w:drawing>
          <wp:anchor distT="0" distB="0" distL="114300" distR="114300" simplePos="0" relativeHeight="251803648" behindDoc="0" locked="0" layoutInCell="1" allowOverlap="1" wp14:anchorId="5798290E" wp14:editId="547289B7">
            <wp:simplePos x="0" y="0"/>
            <wp:positionH relativeFrom="margin">
              <wp:align>right</wp:align>
            </wp:positionH>
            <wp:positionV relativeFrom="paragraph">
              <wp:posOffset>224790</wp:posOffset>
            </wp:positionV>
            <wp:extent cx="2487295" cy="1181100"/>
            <wp:effectExtent l="0" t="0" r="8255" b="0"/>
            <wp:wrapSquare wrapText="bothSides"/>
            <wp:docPr id="1895531904" name="Picture 10" descr="A red white and blue bea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531904" name="Picture 10" descr="A red white and blue bead&#10;&#10;Description automatically generated with medium confidence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729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044A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5007BCD" wp14:editId="21BFA010">
                <wp:simplePos x="0" y="0"/>
                <wp:positionH relativeFrom="margin">
                  <wp:posOffset>78105</wp:posOffset>
                </wp:positionH>
                <wp:positionV relativeFrom="paragraph">
                  <wp:posOffset>43815</wp:posOffset>
                </wp:positionV>
                <wp:extent cx="4629150" cy="1628775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628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32CF54" w14:textId="1E78E728" w:rsidR="002D044A" w:rsidRPr="00F00CAC" w:rsidRDefault="00AF1C55" w:rsidP="00AF1C55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bookmarkStart w:id="1" w:name="_Hlk135756861"/>
                            <w:bookmarkStart w:id="2" w:name="_Hlk135756862"/>
                            <w:bookmarkStart w:id="3" w:name="_Hlk135756916"/>
                            <w:bookmarkStart w:id="4" w:name="_Hlk135756917"/>
                            <w:r w:rsidRPr="00F00CAC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Bead strings</w:t>
                            </w:r>
                          </w:p>
                          <w:p w14:paraId="73933644" w14:textId="7E589B5B" w:rsidR="00AF1C55" w:rsidRPr="00AF1C55" w:rsidRDefault="00AF1C55" w:rsidP="00F00CAC">
                            <w:pPr>
                              <w:jc w:val="left"/>
                              <w:rPr>
                                <w:b/>
                                <w:bCs/>
                                <w:sz w:val="48"/>
                                <w:szCs w:val="4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en-AU"/>
                              </w:rPr>
                              <w:t>1 to 10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07BCD" id="Text Box 39" o:spid="_x0000_s1038" type="#_x0000_t202" style="position:absolute;left:0;text-align:left;margin-left:6.15pt;margin-top:3.45pt;width:364.5pt;height:128.2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" filled="f" stroked="f" strokeweight=".5pt">
                <v:textbox>
                  <w:txbxContent>
                    <w:p w14:paraId="3932CF54" w14:textId="1E78E728" w:rsidR="002D044A" w:rsidRPr="00F00CAC" w:rsidRDefault="00AF1C55" w:rsidP="00AF1C55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bookmarkStart w:id="5" w:name="_Hlk135756861"/>
                      <w:bookmarkStart w:id="6" w:name="_Hlk135756862"/>
                      <w:bookmarkStart w:id="7" w:name="_Hlk135756916"/>
                      <w:bookmarkStart w:id="8" w:name="_Hlk135756917"/>
                      <w:r w:rsidRPr="00F00CAC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Bead strings</w:t>
                      </w:r>
                    </w:p>
                    <w:p w14:paraId="73933644" w14:textId="7E589B5B" w:rsidR="00AF1C55" w:rsidRPr="00AF1C55" w:rsidRDefault="00AF1C55" w:rsidP="00F00CAC">
                      <w:pPr>
                        <w:jc w:val="left"/>
                        <w:rPr>
                          <w:b/>
                          <w:bCs/>
                          <w:sz w:val="48"/>
                          <w:szCs w:val="48"/>
                          <w:lang w:val="en-AU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en-AU"/>
                        </w:rPr>
                        <w:t>1 to 10</w:t>
                      </w:r>
                      <w:bookmarkEnd w:id="5"/>
                      <w:bookmarkEnd w:id="6"/>
                      <w:bookmarkEnd w:id="7"/>
                      <w:bookmarkEnd w:id="8"/>
                    </w:p>
                  </w:txbxContent>
                </v:textbox>
                <w10:wrap anchorx="margin"/>
              </v:shape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5B29599" wp14:editId="585AE82E">
                <wp:simplePos x="0" y="0"/>
                <wp:positionH relativeFrom="column">
                  <wp:posOffset>-27305</wp:posOffset>
                </wp:positionH>
                <wp:positionV relativeFrom="paragraph">
                  <wp:posOffset>7015480</wp:posOffset>
                </wp:positionV>
                <wp:extent cx="6951980" cy="2043430"/>
                <wp:effectExtent l="38100" t="38100" r="39370" b="33020"/>
                <wp:wrapNone/>
                <wp:docPr id="38" name="Rectangle: Rounded Corner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F334B5" id="Rectangle: Rounded Corners 38" o:spid="_x0000_s1026" style="position:absolute;margin-left:-2.15pt;margin-top:552.4pt;width:547.4pt;height:160.9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" filled="f" strokecolor="#00b0f0" strokeweight="6pt">
                <v:stroke joinstyle="miter"/>
              </v:roundrect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FF04FC8" wp14:editId="3AC8CC51">
                <wp:simplePos x="0" y="0"/>
                <wp:positionH relativeFrom="column">
                  <wp:posOffset>-27305</wp:posOffset>
                </wp:positionH>
                <wp:positionV relativeFrom="paragraph">
                  <wp:posOffset>4577080</wp:posOffset>
                </wp:positionV>
                <wp:extent cx="6951980" cy="2043430"/>
                <wp:effectExtent l="38100" t="38100" r="39370" b="33020"/>
                <wp:wrapNone/>
                <wp:docPr id="37" name="Rectangle: Rounded Corner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0E5775" id="Rectangle: Rounded Corners 37" o:spid="_x0000_s1026" style="position:absolute;margin-left:-2.15pt;margin-top:360.4pt;width:547.4pt;height:160.9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" filled="f" strokecolor="#00b0f0" strokeweight="6pt">
                <v:stroke joinstyle="miter"/>
              </v:roundrect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66A45FD" wp14:editId="44530E53">
                <wp:simplePos x="0" y="0"/>
                <wp:positionH relativeFrom="column">
                  <wp:posOffset>-27305</wp:posOffset>
                </wp:positionH>
                <wp:positionV relativeFrom="paragraph">
                  <wp:posOffset>2133600</wp:posOffset>
                </wp:positionV>
                <wp:extent cx="6951980" cy="2043430"/>
                <wp:effectExtent l="38100" t="38100" r="39370" b="33020"/>
                <wp:wrapNone/>
                <wp:docPr id="36" name="Rectangle: Rounded Corner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B4E206" id="Rectangle: Rounded Corners 36" o:spid="_x0000_s1026" style="position:absolute;margin-left:-2.15pt;margin-top:168pt;width:547.4pt;height:160.9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" filled="f" strokecolor="#00b0f0" strokeweight="6pt">
                <v:stroke joinstyle="miter"/>
              </v:roundrect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8929E08" wp14:editId="41596A42">
                <wp:simplePos x="0" y="0"/>
                <wp:positionH relativeFrom="column">
                  <wp:posOffset>-26894</wp:posOffset>
                </wp:positionH>
                <wp:positionV relativeFrom="paragraph">
                  <wp:posOffset>-298712</wp:posOffset>
                </wp:positionV>
                <wp:extent cx="6952130" cy="2043953"/>
                <wp:effectExtent l="38100" t="38100" r="39370" b="33020"/>
                <wp:wrapNone/>
                <wp:docPr id="35" name="Rectangle: Rounded Corner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2130" cy="2043953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C1A31B" id="Rectangle: Rounded Corners 35" o:spid="_x0000_s1026" style="position:absolute;margin-left:-2.1pt;margin-top:-23.5pt;width:547.4pt;height:160.9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" filled="f" strokecolor="#00b0f0" strokeweight="6pt">
                <v:stroke joinstyle="miter"/>
              </v:roundrect>
            </w:pict>
          </mc:Fallback>
        </mc:AlternateContent>
      </w:r>
      <w:r>
        <w:tab/>
      </w:r>
    </w:p>
    <w:p w14:paraId="4E20693B" w14:textId="77777777" w:rsidR="00AF1C55" w:rsidRPr="00AF1C55" w:rsidRDefault="00AF1C55" w:rsidP="00AF1C55"/>
    <w:p w14:paraId="44C05DEA" w14:textId="77777777" w:rsidR="00AF1C55" w:rsidRPr="00AF1C55" w:rsidRDefault="00AF1C55" w:rsidP="00AF1C55"/>
    <w:p w14:paraId="7ABE609B" w14:textId="77777777" w:rsidR="00AF1C55" w:rsidRPr="00AF1C55" w:rsidRDefault="00AF1C55" w:rsidP="00AF1C55"/>
    <w:p w14:paraId="61C0C20C" w14:textId="77777777" w:rsidR="00AF1C55" w:rsidRPr="00AF1C55" w:rsidRDefault="00AF1C55" w:rsidP="00AF1C55"/>
    <w:p w14:paraId="69B9D4E7" w14:textId="77777777" w:rsidR="00AF1C55" w:rsidRPr="00AF1C55" w:rsidRDefault="00AF1C55" w:rsidP="00AF1C55"/>
    <w:p w14:paraId="6CBED69F" w14:textId="08654D24" w:rsidR="00AF1C55" w:rsidRDefault="00F00CAC" w:rsidP="00AF1C55">
      <w:r w:rsidRPr="002D044A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B27F582" wp14:editId="67F87821">
                <wp:simplePos x="0" y="0"/>
                <wp:positionH relativeFrom="margin">
                  <wp:posOffset>68580</wp:posOffset>
                </wp:positionH>
                <wp:positionV relativeFrom="paragraph">
                  <wp:posOffset>467360</wp:posOffset>
                </wp:positionV>
                <wp:extent cx="3581400" cy="1657350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0" cy="165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34FA58" w14:textId="1C98B545" w:rsidR="00AF1C55" w:rsidRPr="00F00CAC" w:rsidRDefault="00AF1C55" w:rsidP="00AF1C55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 w:rsidRPr="00F00CAC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Bead strings</w:t>
                            </w:r>
                          </w:p>
                          <w:p w14:paraId="2974E1BB" w14:textId="51AAC87F" w:rsidR="00AF1C55" w:rsidRPr="00AF1C55" w:rsidRDefault="00AF1C55" w:rsidP="00AF1C55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en-AU"/>
                              </w:rPr>
                              <w:t>1 to 100</w:t>
                            </w:r>
                          </w:p>
                          <w:p w14:paraId="164B1042" w14:textId="1554D2A6" w:rsidR="002D044A" w:rsidRPr="002D044A" w:rsidRDefault="002D044A" w:rsidP="00AF1C55">
                            <w:pPr>
                              <w:jc w:val="left"/>
                              <w:rPr>
                                <w:b/>
                                <w:bCs/>
                                <w:sz w:val="120"/>
                                <w:szCs w:val="120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7F582" id="Text Box 40" o:spid="_x0000_s1039" type="#_x0000_t202" style="position:absolute;left:0;text-align:left;margin-left:5.4pt;margin-top:36.8pt;width:282pt;height:130.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" filled="f" stroked="f" strokeweight=".5pt">
                <v:textbox>
                  <w:txbxContent>
                    <w:p w14:paraId="3634FA58" w14:textId="1C98B545" w:rsidR="00AF1C55" w:rsidRPr="00F00CAC" w:rsidRDefault="00AF1C55" w:rsidP="00AF1C55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 w:rsidRPr="00F00CAC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Bead strings</w:t>
                      </w:r>
                    </w:p>
                    <w:p w14:paraId="2974E1BB" w14:textId="51AAC87F" w:rsidR="00AF1C55" w:rsidRPr="00AF1C55" w:rsidRDefault="00AF1C55" w:rsidP="00AF1C55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en-AU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en-AU"/>
                        </w:rPr>
                        <w:t>1 to 100</w:t>
                      </w:r>
                    </w:p>
                    <w:p w14:paraId="164B1042" w14:textId="1554D2A6" w:rsidR="002D044A" w:rsidRPr="002D044A" w:rsidRDefault="002D044A" w:rsidP="00AF1C55">
                      <w:pPr>
                        <w:jc w:val="left"/>
                        <w:rPr>
                          <w:b/>
                          <w:bCs/>
                          <w:sz w:val="120"/>
                          <w:szCs w:val="120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F1C55">
        <w:rPr>
          <w:noProof/>
        </w:rPr>
        <w:drawing>
          <wp:anchor distT="0" distB="0" distL="114300" distR="114300" simplePos="0" relativeHeight="251805696" behindDoc="0" locked="0" layoutInCell="1" allowOverlap="1" wp14:anchorId="224CF564" wp14:editId="0BCAC1ED">
            <wp:simplePos x="0" y="0"/>
            <wp:positionH relativeFrom="column">
              <wp:posOffset>4269105</wp:posOffset>
            </wp:positionH>
            <wp:positionV relativeFrom="paragraph">
              <wp:posOffset>334010</wp:posOffset>
            </wp:positionV>
            <wp:extent cx="2594610" cy="1657350"/>
            <wp:effectExtent l="0" t="0" r="0" b="0"/>
            <wp:wrapSquare wrapText="bothSides"/>
            <wp:docPr id="787461166" name="Picture 12" descr="A red white and blue beaded neckl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461166" name="Picture 12" descr="A red white and blue beaded necklace&#10;&#10;Description automatically generated with medium confidence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461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14D55B" w14:textId="13168B64" w:rsidR="00AF1C55" w:rsidRDefault="00AF1C55" w:rsidP="00AF1C55">
      <w:pPr>
        <w:tabs>
          <w:tab w:val="left" w:pos="7800"/>
        </w:tabs>
      </w:pPr>
      <w:r>
        <w:tab/>
      </w:r>
    </w:p>
    <w:p w14:paraId="2B165566" w14:textId="3E38087C" w:rsidR="00AF1C55" w:rsidRDefault="00AF1C55" w:rsidP="00AF1C55">
      <w:pPr>
        <w:tabs>
          <w:tab w:val="left" w:pos="7800"/>
        </w:tabs>
      </w:pPr>
      <w:r>
        <w:tab/>
      </w:r>
    </w:p>
    <w:p w14:paraId="690ED056" w14:textId="5D28A63B" w:rsidR="000D1AE6" w:rsidRDefault="00F00CAC" w:rsidP="000D1AE6">
      <w:r>
        <w:rPr>
          <w:noProof/>
        </w:rPr>
        <w:drawing>
          <wp:anchor distT="0" distB="0" distL="114300" distR="114300" simplePos="0" relativeHeight="251807744" behindDoc="0" locked="0" layoutInCell="1" allowOverlap="1" wp14:anchorId="39504726" wp14:editId="355A7CD8">
            <wp:simplePos x="0" y="0"/>
            <wp:positionH relativeFrom="column">
              <wp:posOffset>3040380</wp:posOffset>
            </wp:positionH>
            <wp:positionV relativeFrom="paragraph">
              <wp:posOffset>36195</wp:posOffset>
            </wp:positionV>
            <wp:extent cx="3609975" cy="1876425"/>
            <wp:effectExtent l="0" t="0" r="9525" b="9525"/>
            <wp:wrapSquare wrapText="bothSides"/>
            <wp:docPr id="1053397933" name="Picture 14" descr="A picture containing text, general supply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397933" name="Picture 14" descr="A picture containing text, general supply, rectangle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60997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2D044A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DDDD0AB" wp14:editId="6F5F5A26">
                <wp:simplePos x="0" y="0"/>
                <wp:positionH relativeFrom="margin">
                  <wp:posOffset>30480</wp:posOffset>
                </wp:positionH>
                <wp:positionV relativeFrom="paragraph">
                  <wp:posOffset>198755</wp:posOffset>
                </wp:positionV>
                <wp:extent cx="2647950" cy="1676400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167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CC6D27" w14:textId="5F09B88C" w:rsidR="002D044A" w:rsidRPr="00F00CAC" w:rsidRDefault="000D1AE6" w:rsidP="000D1AE6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 w:rsidRPr="00F00CAC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Hundred squares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DDD0AB" id="Text Box 41" o:spid="_x0000_s1040" type="#_x0000_t202" style="position:absolute;left:0;text-align:left;margin-left:2.4pt;margin-top:15.65pt;width:208.5pt;height:132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" filled="f" stroked="f" strokeweight=".5pt">
                <v:textbox>
                  <w:txbxContent>
                    <w:p w14:paraId="2CCC6D27" w14:textId="5F09B88C" w:rsidR="002D044A" w:rsidRPr="00F00CAC" w:rsidRDefault="000D1AE6" w:rsidP="000D1AE6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 w:rsidRPr="00F00CAC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Hundred squares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6129D79" w14:textId="0CF8A328" w:rsidR="000D1AE6" w:rsidRDefault="000D1AE6" w:rsidP="000D1AE6">
      <w:pPr>
        <w:tabs>
          <w:tab w:val="left" w:pos="6585"/>
        </w:tabs>
      </w:pPr>
      <w:r>
        <w:tab/>
      </w:r>
    </w:p>
    <w:p w14:paraId="7557F350" w14:textId="081F7F4F" w:rsidR="000D1AE6" w:rsidRDefault="00F00CAC" w:rsidP="000D1AE6">
      <w:pPr>
        <w:tabs>
          <w:tab w:val="left" w:pos="6585"/>
        </w:tabs>
      </w:pPr>
      <w:r>
        <w:rPr>
          <w:noProof/>
        </w:rPr>
        <w:drawing>
          <wp:anchor distT="0" distB="0" distL="114300" distR="114300" simplePos="0" relativeHeight="251808768" behindDoc="0" locked="0" layoutInCell="1" allowOverlap="1" wp14:anchorId="142361EC" wp14:editId="0834492C">
            <wp:simplePos x="0" y="0"/>
            <wp:positionH relativeFrom="column">
              <wp:posOffset>2773680</wp:posOffset>
            </wp:positionH>
            <wp:positionV relativeFrom="paragraph">
              <wp:posOffset>223520</wp:posOffset>
            </wp:positionV>
            <wp:extent cx="3691255" cy="1805940"/>
            <wp:effectExtent l="0" t="0" r="4445" b="3810"/>
            <wp:wrapSquare wrapText="bothSides"/>
            <wp:docPr id="1566853998" name="Picture 15" descr="A picture containing text, font, number,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853998" name="Picture 15" descr="A picture containing text, font, number, graphics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1255" cy="180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044A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57AC149" wp14:editId="3FF5E9D5">
                <wp:simplePos x="0" y="0"/>
                <wp:positionH relativeFrom="margin">
                  <wp:posOffset>153670</wp:posOffset>
                </wp:positionH>
                <wp:positionV relativeFrom="paragraph">
                  <wp:posOffset>347345</wp:posOffset>
                </wp:positionV>
                <wp:extent cx="2371725" cy="1638300"/>
                <wp:effectExtent l="0" t="0" r="0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163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5B7C64" w14:textId="77777777" w:rsidR="00F00CAC" w:rsidRDefault="00477BD4" w:rsidP="00477BD4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 w:rsidRPr="00F00CAC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Number </w:t>
                            </w:r>
                          </w:p>
                          <w:p w14:paraId="21BD2EBB" w14:textId="2C2674CC" w:rsidR="002D044A" w:rsidRPr="00F00CAC" w:rsidRDefault="00477BD4" w:rsidP="00477BD4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 w:rsidRPr="00F00CAC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cards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7AC149" id="Text Box 42" o:spid="_x0000_s1041" type="#_x0000_t202" style="position:absolute;left:0;text-align:left;margin-left:12.1pt;margin-top:27.35pt;width:186.75pt;height:129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" filled="f" stroked="f" strokeweight=".5pt">
                <v:textbox>
                  <w:txbxContent>
                    <w:p w14:paraId="5A5B7C64" w14:textId="77777777" w:rsidR="00F00CAC" w:rsidRDefault="00477BD4" w:rsidP="00477BD4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 w:rsidRPr="00F00CAC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Number </w:t>
                      </w:r>
                    </w:p>
                    <w:p w14:paraId="21BD2EBB" w14:textId="2C2674CC" w:rsidR="002D044A" w:rsidRPr="00F00CAC" w:rsidRDefault="00477BD4" w:rsidP="00477BD4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 w:rsidRPr="00F00CAC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cards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D1AE6">
        <w:tab/>
      </w:r>
    </w:p>
    <w:p w14:paraId="22FBCDC3" w14:textId="355E207B" w:rsidR="00477BD4" w:rsidRPr="00477BD4" w:rsidRDefault="00477BD4" w:rsidP="00477BD4">
      <w:pPr>
        <w:tabs>
          <w:tab w:val="left" w:pos="7065"/>
        </w:tabs>
        <w:sectPr w:rsidR="00477BD4" w:rsidRPr="00477BD4" w:rsidSect="00B8626B">
          <w:headerReference w:type="default" r:id="rId29"/>
          <w:footerReference w:type="default" r:id="rId30"/>
          <w:pgSz w:w="11906" w:h="16838" w:code="9"/>
          <w:pgMar w:top="567" w:right="567" w:bottom="1361" w:left="567" w:header="567" w:footer="0" w:gutter="0"/>
          <w:cols w:space="708"/>
          <w:docGrid w:linePitch="360"/>
        </w:sectPr>
      </w:pPr>
      <w:r>
        <w:tab/>
      </w:r>
      <w:r>
        <w:tab/>
      </w:r>
    </w:p>
    <w:p w14:paraId="24A2E9B2" w14:textId="618F2900" w:rsidR="00D804F4" w:rsidRDefault="00477BD4" w:rsidP="00477BD4">
      <w:pPr>
        <w:tabs>
          <w:tab w:val="left" w:pos="6405"/>
        </w:tabs>
      </w:pPr>
      <w:r>
        <w:rPr>
          <w:noProof/>
        </w:rPr>
        <w:lastRenderedPageBreak/>
        <w:drawing>
          <wp:anchor distT="0" distB="0" distL="114300" distR="114300" simplePos="0" relativeHeight="251810816" behindDoc="0" locked="0" layoutInCell="1" allowOverlap="1" wp14:anchorId="7BB68EDA" wp14:editId="1EE75313">
            <wp:simplePos x="0" y="0"/>
            <wp:positionH relativeFrom="column">
              <wp:posOffset>3459480</wp:posOffset>
            </wp:positionH>
            <wp:positionV relativeFrom="paragraph">
              <wp:posOffset>0</wp:posOffset>
            </wp:positionV>
            <wp:extent cx="3209925" cy="1640840"/>
            <wp:effectExtent l="0" t="0" r="9525" b="0"/>
            <wp:wrapSquare wrapText="bothSides"/>
            <wp:docPr id="1956501257" name="Picture 17" descr="A picture containing card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501257" name="Picture 17" descr="A picture containing card game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640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044A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C34AB67" wp14:editId="4CE594E2">
                <wp:simplePos x="0" y="0"/>
                <wp:positionH relativeFrom="margin">
                  <wp:posOffset>125730</wp:posOffset>
                </wp:positionH>
                <wp:positionV relativeFrom="paragraph">
                  <wp:posOffset>-280035</wp:posOffset>
                </wp:positionV>
                <wp:extent cx="2952750" cy="2047875"/>
                <wp:effectExtent l="0" t="0" r="0" b="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2047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688AB2" w14:textId="443C4ACC" w:rsidR="002D044A" w:rsidRPr="00477BD4" w:rsidRDefault="00477BD4" w:rsidP="00477BD4">
                            <w:pPr>
                              <w:jc w:val="left"/>
                              <w:rPr>
                                <w:b/>
                                <w:bCs/>
                                <w:sz w:val="70"/>
                                <w:szCs w:val="70"/>
                                <w:lang w:val="en-AU"/>
                              </w:rPr>
                            </w:pPr>
                            <w:r w:rsidRPr="00477BD4">
                              <w:rPr>
                                <w:b/>
                                <w:bCs/>
                                <w:sz w:val="70"/>
                                <w:szCs w:val="70"/>
                                <w:lang w:val="en-AU"/>
                              </w:rPr>
                              <w:t xml:space="preserve">Tens frames </w:t>
                            </w:r>
                          </w:p>
                          <w:p w14:paraId="675608B5" w14:textId="77777777" w:rsidR="00477BD4" w:rsidRDefault="00477BD4" w:rsidP="00477BD4">
                            <w:pPr>
                              <w:jc w:val="left"/>
                              <w:rPr>
                                <w:b/>
                                <w:bCs/>
                                <w:sz w:val="70"/>
                                <w:szCs w:val="70"/>
                                <w:lang w:val="en-AU"/>
                              </w:rPr>
                            </w:pPr>
                            <w:r w:rsidRPr="00477BD4">
                              <w:rPr>
                                <w:b/>
                                <w:bCs/>
                                <w:sz w:val="70"/>
                                <w:szCs w:val="70"/>
                                <w:lang w:val="en-AU"/>
                              </w:rPr>
                              <w:t xml:space="preserve">Five wise and </w:t>
                            </w:r>
                          </w:p>
                          <w:p w14:paraId="38556F00" w14:textId="275AF42C" w:rsidR="00477BD4" w:rsidRPr="00477BD4" w:rsidRDefault="00477BD4" w:rsidP="00477BD4">
                            <w:pPr>
                              <w:jc w:val="left"/>
                              <w:rPr>
                                <w:b/>
                                <w:bCs/>
                                <w:sz w:val="70"/>
                                <w:szCs w:val="70"/>
                                <w:lang w:val="en-AU"/>
                              </w:rPr>
                            </w:pPr>
                            <w:r w:rsidRPr="00477BD4">
                              <w:rPr>
                                <w:b/>
                                <w:bCs/>
                                <w:sz w:val="70"/>
                                <w:szCs w:val="70"/>
                                <w:lang w:val="en-AU"/>
                              </w:rPr>
                              <w:t xml:space="preserve">pairs wise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4AB67" id="Text Box 47" o:spid="_x0000_s1042" type="#_x0000_t202" style="position:absolute;left:0;text-align:left;margin-left:9.9pt;margin-top:-22.05pt;width:232.5pt;height:161.25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" filled="f" stroked="f" strokeweight=".5pt">
                <v:textbox>
                  <w:txbxContent>
                    <w:p w14:paraId="38688AB2" w14:textId="443C4ACC" w:rsidR="002D044A" w:rsidRPr="00477BD4" w:rsidRDefault="00477BD4" w:rsidP="00477BD4">
                      <w:pPr>
                        <w:jc w:val="left"/>
                        <w:rPr>
                          <w:b/>
                          <w:bCs/>
                          <w:sz w:val="70"/>
                          <w:szCs w:val="70"/>
                          <w:lang w:val="en-AU"/>
                        </w:rPr>
                      </w:pPr>
                      <w:r w:rsidRPr="00477BD4">
                        <w:rPr>
                          <w:b/>
                          <w:bCs/>
                          <w:sz w:val="70"/>
                          <w:szCs w:val="70"/>
                          <w:lang w:val="en-AU"/>
                        </w:rPr>
                        <w:t xml:space="preserve">Tens frames </w:t>
                      </w:r>
                    </w:p>
                    <w:p w14:paraId="675608B5" w14:textId="77777777" w:rsidR="00477BD4" w:rsidRDefault="00477BD4" w:rsidP="00477BD4">
                      <w:pPr>
                        <w:jc w:val="left"/>
                        <w:rPr>
                          <w:b/>
                          <w:bCs/>
                          <w:sz w:val="70"/>
                          <w:szCs w:val="70"/>
                          <w:lang w:val="en-AU"/>
                        </w:rPr>
                      </w:pPr>
                      <w:r w:rsidRPr="00477BD4">
                        <w:rPr>
                          <w:b/>
                          <w:bCs/>
                          <w:sz w:val="70"/>
                          <w:szCs w:val="70"/>
                          <w:lang w:val="en-AU"/>
                        </w:rPr>
                        <w:t xml:space="preserve">Five wise and </w:t>
                      </w:r>
                    </w:p>
                    <w:p w14:paraId="38556F00" w14:textId="275AF42C" w:rsidR="00477BD4" w:rsidRPr="00477BD4" w:rsidRDefault="00477BD4" w:rsidP="00477BD4">
                      <w:pPr>
                        <w:jc w:val="left"/>
                        <w:rPr>
                          <w:b/>
                          <w:bCs/>
                          <w:sz w:val="70"/>
                          <w:szCs w:val="70"/>
                          <w:lang w:val="en-AU"/>
                        </w:rPr>
                      </w:pPr>
                      <w:r w:rsidRPr="00477BD4">
                        <w:rPr>
                          <w:b/>
                          <w:bCs/>
                          <w:sz w:val="70"/>
                          <w:szCs w:val="70"/>
                          <w:lang w:val="en-AU"/>
                        </w:rPr>
                        <w:t xml:space="preserve">pairs wise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8ACC163" wp14:editId="4C24D744">
                <wp:simplePos x="0" y="0"/>
                <wp:positionH relativeFrom="column">
                  <wp:posOffset>-54610</wp:posOffset>
                </wp:positionH>
                <wp:positionV relativeFrom="paragraph">
                  <wp:posOffset>7015480</wp:posOffset>
                </wp:positionV>
                <wp:extent cx="6951980" cy="2043430"/>
                <wp:effectExtent l="38100" t="38100" r="39370" b="33020"/>
                <wp:wrapNone/>
                <wp:docPr id="46" name="Rectangle: Rounded Corners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5914BD" id="Rectangle: Rounded Corners 46" o:spid="_x0000_s1026" style="position:absolute;margin-left:-4.3pt;margin-top:552.4pt;width:547.4pt;height:160.9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" filled="f" strokecolor="#00b0f0" strokeweight="6pt">
                <v:stroke joinstyle="miter"/>
              </v:roundrect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9F497D2" wp14:editId="3F74BA24">
                <wp:simplePos x="0" y="0"/>
                <wp:positionH relativeFrom="column">
                  <wp:posOffset>-54610</wp:posOffset>
                </wp:positionH>
                <wp:positionV relativeFrom="paragraph">
                  <wp:posOffset>4577080</wp:posOffset>
                </wp:positionV>
                <wp:extent cx="6951980" cy="2043430"/>
                <wp:effectExtent l="38100" t="38100" r="39370" b="33020"/>
                <wp:wrapNone/>
                <wp:docPr id="45" name="Rectangle: Rounded Corner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746E19" id="Rectangle: Rounded Corners 45" o:spid="_x0000_s1026" style="position:absolute;margin-left:-4.3pt;margin-top:360.4pt;width:547.4pt;height:160.9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" filled="f" strokecolor="#00b0f0" strokeweight="6pt">
                <v:stroke joinstyle="miter"/>
              </v:roundrect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DA5FBCD" wp14:editId="7C15D0B0">
                <wp:simplePos x="0" y="0"/>
                <wp:positionH relativeFrom="column">
                  <wp:posOffset>-54610</wp:posOffset>
                </wp:positionH>
                <wp:positionV relativeFrom="paragraph">
                  <wp:posOffset>2133600</wp:posOffset>
                </wp:positionV>
                <wp:extent cx="6951980" cy="2043430"/>
                <wp:effectExtent l="38100" t="38100" r="39370" b="33020"/>
                <wp:wrapNone/>
                <wp:docPr id="44" name="Rectangle: Rounded Corners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F2FA3" id="Rectangle: Rounded Corners 44" o:spid="_x0000_s1026" style="position:absolute;margin-left:-4.3pt;margin-top:168pt;width:547.4pt;height:160.9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" filled="f" strokecolor="#00b0f0" strokeweight="6pt">
                <v:stroke joinstyle="miter"/>
              </v:roundrect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37BA9BC" wp14:editId="6BF3F96E">
                <wp:simplePos x="0" y="0"/>
                <wp:positionH relativeFrom="column">
                  <wp:posOffset>-54274</wp:posOffset>
                </wp:positionH>
                <wp:positionV relativeFrom="paragraph">
                  <wp:posOffset>-299085</wp:posOffset>
                </wp:positionV>
                <wp:extent cx="6952130" cy="2043953"/>
                <wp:effectExtent l="38100" t="38100" r="39370" b="33020"/>
                <wp:wrapNone/>
                <wp:docPr id="43" name="Rectangle: Rounded Corners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2130" cy="2043953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3762D4" id="Rectangle: Rounded Corners 43" o:spid="_x0000_s1026" style="position:absolute;margin-left:-4.25pt;margin-top:-23.55pt;width:547.4pt;height:160.95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" filled="f" strokecolor="#00b0f0" strokeweight="6pt">
                <v:stroke joinstyle="miter"/>
              </v:roundrect>
            </w:pict>
          </mc:Fallback>
        </mc:AlternateContent>
      </w:r>
      <w:r>
        <w:tab/>
      </w:r>
    </w:p>
    <w:p w14:paraId="0843B79C" w14:textId="372BB728" w:rsidR="00D660CA" w:rsidRDefault="00D660CA" w:rsidP="00D660CA">
      <w:r w:rsidRPr="002D044A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0DB5F88" wp14:editId="08A54A67">
                <wp:simplePos x="0" y="0"/>
                <wp:positionH relativeFrom="margin">
                  <wp:posOffset>68580</wp:posOffset>
                </wp:positionH>
                <wp:positionV relativeFrom="paragraph">
                  <wp:posOffset>254635</wp:posOffset>
                </wp:positionV>
                <wp:extent cx="3714750" cy="1724025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0" cy="1724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FB0503" w14:textId="38069385" w:rsidR="00D660CA" w:rsidRPr="002D044A" w:rsidRDefault="00D660CA" w:rsidP="00D660CA">
                            <w:pPr>
                              <w:jc w:val="left"/>
                              <w:rPr>
                                <w:b/>
                                <w:bCs/>
                                <w:sz w:val="96"/>
                                <w:szCs w:val="96"/>
                                <w:lang w:val="en-AU"/>
                              </w:rPr>
                            </w:pPr>
                            <w:r w:rsidRPr="00D660CA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0 to 100 number</w:t>
                            </w:r>
                            <w:r>
                              <w:rPr>
                                <w:b/>
                                <w:bCs/>
                                <w:sz w:val="96"/>
                                <w:szCs w:val="96"/>
                                <w:lang w:val="en-AU"/>
                              </w:rPr>
                              <w:t xml:space="preserve"> </w:t>
                            </w:r>
                            <w:r w:rsidRPr="00D660CA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tracks</w:t>
                            </w:r>
                            <w:r>
                              <w:rPr>
                                <w:b/>
                                <w:bCs/>
                                <w:sz w:val="96"/>
                                <w:szCs w:val="96"/>
                                <w:lang w:val="en-AU"/>
                              </w:rPr>
                              <w:t xml:space="preserve"> </w:t>
                            </w:r>
                          </w:p>
                          <w:p w14:paraId="44700D5F" w14:textId="36433ECC" w:rsidR="002D044A" w:rsidRPr="002D044A" w:rsidRDefault="002D044A" w:rsidP="002D044A">
                            <w:pPr>
                              <w:jc w:val="center"/>
                              <w:rPr>
                                <w:b/>
                                <w:bCs/>
                                <w:sz w:val="120"/>
                                <w:szCs w:val="120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B5F88" id="Text Box 48" o:spid="_x0000_s1043" type="#_x0000_t202" style="position:absolute;left:0;text-align:left;margin-left:5.4pt;margin-top:20.05pt;width:292.5pt;height:135.7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" filled="f" stroked="f" strokeweight=".5pt">
                <v:textbox>
                  <w:txbxContent>
                    <w:p w14:paraId="6AFB0503" w14:textId="38069385" w:rsidR="00D660CA" w:rsidRPr="002D044A" w:rsidRDefault="00D660CA" w:rsidP="00D660CA">
                      <w:pPr>
                        <w:jc w:val="left"/>
                        <w:rPr>
                          <w:b/>
                          <w:bCs/>
                          <w:sz w:val="96"/>
                          <w:szCs w:val="96"/>
                          <w:lang w:val="en-AU"/>
                        </w:rPr>
                      </w:pPr>
                      <w:r w:rsidRPr="00D660CA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0 to 100 number</w:t>
                      </w:r>
                      <w:r>
                        <w:rPr>
                          <w:b/>
                          <w:bCs/>
                          <w:sz w:val="96"/>
                          <w:szCs w:val="96"/>
                          <w:lang w:val="en-AU"/>
                        </w:rPr>
                        <w:t xml:space="preserve"> </w:t>
                      </w:r>
                      <w:r w:rsidRPr="00D660CA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tracks</w:t>
                      </w:r>
                      <w:r>
                        <w:rPr>
                          <w:b/>
                          <w:bCs/>
                          <w:sz w:val="96"/>
                          <w:szCs w:val="96"/>
                          <w:lang w:val="en-AU"/>
                        </w:rPr>
                        <w:t xml:space="preserve"> </w:t>
                      </w:r>
                    </w:p>
                    <w:p w14:paraId="44700D5F" w14:textId="36433ECC" w:rsidR="002D044A" w:rsidRPr="002D044A" w:rsidRDefault="002D044A" w:rsidP="002D044A">
                      <w:pPr>
                        <w:jc w:val="center"/>
                        <w:rPr>
                          <w:b/>
                          <w:bCs/>
                          <w:sz w:val="120"/>
                          <w:szCs w:val="120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631F910" w14:textId="5E63A9E4" w:rsidR="00D660CA" w:rsidRDefault="00D660CA" w:rsidP="00D660CA">
      <w:r>
        <w:rPr>
          <w:noProof/>
        </w:rPr>
        <w:drawing>
          <wp:anchor distT="0" distB="0" distL="114300" distR="114300" simplePos="0" relativeHeight="251812864" behindDoc="0" locked="0" layoutInCell="1" allowOverlap="1" wp14:anchorId="7F67E75D" wp14:editId="5DB17DB1">
            <wp:simplePos x="0" y="0"/>
            <wp:positionH relativeFrom="column">
              <wp:posOffset>3881755</wp:posOffset>
            </wp:positionH>
            <wp:positionV relativeFrom="paragraph">
              <wp:posOffset>354330</wp:posOffset>
            </wp:positionV>
            <wp:extent cx="2639695" cy="1257300"/>
            <wp:effectExtent l="0" t="0" r="8255" b="0"/>
            <wp:wrapSquare wrapText="bothSides"/>
            <wp:docPr id="894704014" name="Picture 19" descr="A hand holding a pen writing on a rul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704014" name="Picture 19" descr="A hand holding a pen writing on a ruler&#10;&#10;Description automatically generated with low confidence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976" b="29400"/>
                    <a:stretch/>
                  </pic:blipFill>
                  <pic:spPr bwMode="auto">
                    <a:xfrm>
                      <a:off x="0" y="0"/>
                      <a:ext cx="2639695" cy="1257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E4734A" w14:textId="3C2B2628" w:rsidR="00D660CA" w:rsidRDefault="00D660CA" w:rsidP="00D660CA">
      <w:pPr>
        <w:tabs>
          <w:tab w:val="left" w:pos="7545"/>
        </w:tabs>
      </w:pPr>
      <w:r>
        <w:tab/>
      </w:r>
    </w:p>
    <w:p w14:paraId="5CD38C55" w14:textId="77777777" w:rsidR="00D660CA" w:rsidRDefault="00F00CAC" w:rsidP="00D660CA">
      <w:pPr>
        <w:tabs>
          <w:tab w:val="left" w:pos="7545"/>
        </w:tabs>
      </w:pPr>
      <w:r w:rsidRPr="002D044A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80EBFC4" wp14:editId="0D7EA4DD">
                <wp:simplePos x="0" y="0"/>
                <wp:positionH relativeFrom="margin">
                  <wp:posOffset>154305</wp:posOffset>
                </wp:positionH>
                <wp:positionV relativeFrom="paragraph">
                  <wp:posOffset>537210</wp:posOffset>
                </wp:positionV>
                <wp:extent cx="3686175" cy="1771650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617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AA4127" w14:textId="4583492F" w:rsidR="00F00CAC" w:rsidRDefault="00F00CAC" w:rsidP="00F00CAC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1</w:t>
                            </w:r>
                            <w:r w:rsidRPr="00D660CA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 to </w:t>
                            </w:r>
                            <w:r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1</w:t>
                            </w:r>
                            <w:r w:rsidRPr="00D660CA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0 </w:t>
                            </w:r>
                          </w:p>
                          <w:p w14:paraId="34923B01" w14:textId="77777777" w:rsidR="00F00CAC" w:rsidRPr="002D044A" w:rsidRDefault="00F00CAC" w:rsidP="00F00CAC">
                            <w:pPr>
                              <w:jc w:val="left"/>
                              <w:rPr>
                                <w:b/>
                                <w:bCs/>
                                <w:sz w:val="96"/>
                                <w:szCs w:val="96"/>
                                <w:lang w:val="en-AU"/>
                              </w:rPr>
                            </w:pPr>
                            <w:r w:rsidRPr="00D660CA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number</w:t>
                            </w:r>
                            <w:r>
                              <w:rPr>
                                <w:b/>
                                <w:bCs/>
                                <w:sz w:val="96"/>
                                <w:szCs w:val="96"/>
                                <w:lang w:val="en-AU"/>
                              </w:rPr>
                              <w:t xml:space="preserve"> </w:t>
                            </w:r>
                            <w:r w:rsidRPr="00D660CA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t</w:t>
                            </w:r>
                            <w:r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ra</w:t>
                            </w:r>
                            <w:r w:rsidRPr="00D660CA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cks </w:t>
                            </w:r>
                          </w:p>
                          <w:p w14:paraId="21E81FF2" w14:textId="2CAE400C" w:rsidR="002D044A" w:rsidRPr="002D044A" w:rsidRDefault="002D044A" w:rsidP="00F00CAC">
                            <w:pPr>
                              <w:jc w:val="left"/>
                              <w:rPr>
                                <w:b/>
                                <w:bCs/>
                                <w:sz w:val="120"/>
                                <w:szCs w:val="120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EBFC4" id="Text Box 49" o:spid="_x0000_s1044" type="#_x0000_t202" style="position:absolute;left:0;text-align:left;margin-left:12.15pt;margin-top:42.3pt;width:290.25pt;height:139.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" filled="f" stroked="f" strokeweight=".5pt">
                <v:textbox>
                  <w:txbxContent>
                    <w:p w14:paraId="0EAA4127" w14:textId="4583492F" w:rsidR="00F00CAC" w:rsidRDefault="00F00CAC" w:rsidP="00F00CAC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1</w:t>
                      </w:r>
                      <w:r w:rsidRPr="00D660CA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 to </w:t>
                      </w:r>
                      <w:r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1</w:t>
                      </w:r>
                      <w:r w:rsidRPr="00D660CA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0 </w:t>
                      </w:r>
                    </w:p>
                    <w:p w14:paraId="34923B01" w14:textId="77777777" w:rsidR="00F00CAC" w:rsidRPr="002D044A" w:rsidRDefault="00F00CAC" w:rsidP="00F00CAC">
                      <w:pPr>
                        <w:jc w:val="left"/>
                        <w:rPr>
                          <w:b/>
                          <w:bCs/>
                          <w:sz w:val="96"/>
                          <w:szCs w:val="96"/>
                          <w:lang w:val="en-AU"/>
                        </w:rPr>
                      </w:pPr>
                      <w:r w:rsidRPr="00D660CA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number</w:t>
                      </w:r>
                      <w:r>
                        <w:rPr>
                          <w:b/>
                          <w:bCs/>
                          <w:sz w:val="96"/>
                          <w:szCs w:val="96"/>
                          <w:lang w:val="en-AU"/>
                        </w:rPr>
                        <w:t xml:space="preserve"> </w:t>
                      </w:r>
                      <w:r w:rsidRPr="00D660CA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t</w:t>
                      </w:r>
                      <w:r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ra</w:t>
                      </w:r>
                      <w:r w:rsidRPr="00D660CA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cks </w:t>
                      </w:r>
                    </w:p>
                    <w:p w14:paraId="21E81FF2" w14:textId="2CAE400C" w:rsidR="002D044A" w:rsidRPr="002D044A" w:rsidRDefault="002D044A" w:rsidP="00F00CAC">
                      <w:pPr>
                        <w:jc w:val="left"/>
                        <w:rPr>
                          <w:b/>
                          <w:bCs/>
                          <w:sz w:val="120"/>
                          <w:szCs w:val="120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660CA">
        <w:tab/>
      </w:r>
    </w:p>
    <w:p w14:paraId="4917D5DF" w14:textId="337CCB84" w:rsidR="00F00CAC" w:rsidRPr="00F00CAC" w:rsidRDefault="00F00CAC" w:rsidP="00F00CAC"/>
    <w:p w14:paraId="3FAF7202" w14:textId="24F84EFB" w:rsidR="00F00CAC" w:rsidRDefault="00F00CAC" w:rsidP="00F00CAC">
      <w:r>
        <w:rPr>
          <w:noProof/>
        </w:rPr>
        <w:drawing>
          <wp:anchor distT="0" distB="0" distL="114300" distR="114300" simplePos="0" relativeHeight="251813888" behindDoc="0" locked="0" layoutInCell="1" allowOverlap="1" wp14:anchorId="1BD09933" wp14:editId="067937D3">
            <wp:simplePos x="0" y="0"/>
            <wp:positionH relativeFrom="margin">
              <wp:posOffset>2219325</wp:posOffset>
            </wp:positionH>
            <wp:positionV relativeFrom="paragraph">
              <wp:posOffset>59055</wp:posOffset>
            </wp:positionV>
            <wp:extent cx="4325620" cy="765175"/>
            <wp:effectExtent l="0" t="0" r="0" b="0"/>
            <wp:wrapSquare wrapText="bothSides"/>
            <wp:docPr id="126036087" name="Picture 21" descr="A picture containing text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36087" name="Picture 21" descr="A picture containing text, font&#10;&#10;Description automatically generated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5620" cy="765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2AC25E" w14:textId="3A5689FC" w:rsidR="00F00CAC" w:rsidRDefault="00F00CAC" w:rsidP="00F00CAC">
      <w:pPr>
        <w:tabs>
          <w:tab w:val="left" w:pos="7335"/>
        </w:tabs>
      </w:pPr>
      <w:r>
        <w:tab/>
      </w:r>
    </w:p>
    <w:p w14:paraId="42A6F70A" w14:textId="77777777" w:rsidR="00F00CAC" w:rsidRDefault="006C5957" w:rsidP="00F00CAC">
      <w:pPr>
        <w:tabs>
          <w:tab w:val="left" w:pos="7335"/>
        </w:tabs>
      </w:pPr>
      <w:r w:rsidRPr="002D044A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3A0789F" wp14:editId="742F9C61">
                <wp:simplePos x="0" y="0"/>
                <wp:positionH relativeFrom="margin">
                  <wp:posOffset>125730</wp:posOffset>
                </wp:positionH>
                <wp:positionV relativeFrom="paragraph">
                  <wp:posOffset>1181736</wp:posOffset>
                </wp:positionV>
                <wp:extent cx="2828925" cy="1619250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925" cy="161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560A96" w14:textId="449D065B" w:rsidR="002D044A" w:rsidRPr="006C5957" w:rsidRDefault="006C5957" w:rsidP="006C5957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Place value arrows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A0789F" id="Text Box 50" o:spid="_x0000_s1045" type="#_x0000_t202" style="position:absolute;left:0;text-align:left;margin-left:9.9pt;margin-top:93.05pt;width:222.75pt;height:127.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" filled="f" stroked="f" strokeweight=".5pt">
                <v:textbox>
                  <w:txbxContent>
                    <w:p w14:paraId="64560A96" w14:textId="449D065B" w:rsidR="002D044A" w:rsidRPr="006C5957" w:rsidRDefault="006C5957" w:rsidP="006C5957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Place value arrows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0CAC">
        <w:tab/>
      </w:r>
    </w:p>
    <w:p w14:paraId="3A37D3BB" w14:textId="77777777" w:rsidR="006C5957" w:rsidRPr="006C5957" w:rsidRDefault="006C5957" w:rsidP="006C5957"/>
    <w:p w14:paraId="64E6FE05" w14:textId="77777777" w:rsidR="006C5957" w:rsidRPr="006C5957" w:rsidRDefault="006C5957" w:rsidP="006C5957"/>
    <w:p w14:paraId="311181F0" w14:textId="506C9469" w:rsidR="006C5957" w:rsidRPr="006C5957" w:rsidRDefault="006C5957" w:rsidP="006C5957">
      <w:pPr>
        <w:sectPr w:rsidR="006C5957" w:rsidRPr="006C5957" w:rsidSect="00B8626B">
          <w:headerReference w:type="default" r:id="rId34"/>
          <w:footerReference w:type="default" r:id="rId35"/>
          <w:pgSz w:w="11906" w:h="16838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815936" behindDoc="0" locked="0" layoutInCell="1" allowOverlap="1" wp14:anchorId="0FFA05B2" wp14:editId="01B752E4">
            <wp:simplePos x="0" y="0"/>
            <wp:positionH relativeFrom="column">
              <wp:posOffset>4097655</wp:posOffset>
            </wp:positionH>
            <wp:positionV relativeFrom="paragraph">
              <wp:posOffset>155575</wp:posOffset>
            </wp:positionV>
            <wp:extent cx="2486025" cy="1771650"/>
            <wp:effectExtent l="0" t="0" r="9525" b="0"/>
            <wp:wrapSquare wrapText="bothSides"/>
            <wp:docPr id="815343926" name="Picture 23" descr="A picture containing font, colorfulness, graphics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343926" name="Picture 23" descr="A picture containing font, colorfulness, graphics, design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</w:p>
    <w:p w14:paraId="03B2A5B7" w14:textId="54281DB9" w:rsidR="00D1556F" w:rsidRDefault="00F00CAC" w:rsidP="00D660CA">
      <w:pPr>
        <w:tabs>
          <w:tab w:val="left" w:pos="7080"/>
        </w:tabs>
      </w:pPr>
      <w:r>
        <w:rPr>
          <w:noProof/>
        </w:rPr>
        <w:lastRenderedPageBreak/>
        <w:drawing>
          <wp:anchor distT="0" distB="0" distL="114300" distR="114300" simplePos="0" relativeHeight="251811840" behindDoc="0" locked="0" layoutInCell="1" allowOverlap="1" wp14:anchorId="2D267ECB" wp14:editId="5A1355B1">
            <wp:simplePos x="0" y="0"/>
            <wp:positionH relativeFrom="column">
              <wp:posOffset>3307080</wp:posOffset>
            </wp:positionH>
            <wp:positionV relativeFrom="paragraph">
              <wp:posOffset>0</wp:posOffset>
            </wp:positionV>
            <wp:extent cx="3346450" cy="1457325"/>
            <wp:effectExtent l="0" t="0" r="6350" b="9525"/>
            <wp:wrapSquare wrapText="bothSides"/>
            <wp:docPr id="643463852" name="Picture 18" descr="A picture containing measuring stick, t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463852" name="Picture 18" descr="A picture containing measuring stick, tool&#10;&#10;Description automatically generated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645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60C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6EEBA53" wp14:editId="688A9163">
                <wp:simplePos x="0" y="0"/>
                <wp:positionH relativeFrom="margin">
                  <wp:posOffset>59055</wp:posOffset>
                </wp:positionH>
                <wp:positionV relativeFrom="paragraph">
                  <wp:posOffset>2253615</wp:posOffset>
                </wp:positionV>
                <wp:extent cx="3714750" cy="1657350"/>
                <wp:effectExtent l="0" t="0" r="0" b="0"/>
                <wp:wrapSquare wrapText="bothSides"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0" cy="165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612ED2" w14:textId="01C651C7" w:rsidR="00D660CA" w:rsidRDefault="00D660CA" w:rsidP="00D660CA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bookmarkStart w:id="9" w:name="_Hlk135759116"/>
                            <w:r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1</w:t>
                            </w:r>
                            <w:r w:rsidRPr="00D660CA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 to 20 </w:t>
                            </w:r>
                          </w:p>
                          <w:p w14:paraId="1D96A42F" w14:textId="21B01D4F" w:rsidR="00D660CA" w:rsidRPr="002D044A" w:rsidRDefault="00D660CA" w:rsidP="00D660CA">
                            <w:pPr>
                              <w:jc w:val="left"/>
                              <w:rPr>
                                <w:b/>
                                <w:bCs/>
                                <w:sz w:val="96"/>
                                <w:szCs w:val="96"/>
                                <w:lang w:val="en-AU"/>
                              </w:rPr>
                            </w:pPr>
                            <w:r w:rsidRPr="00D660CA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number</w:t>
                            </w:r>
                            <w:r>
                              <w:rPr>
                                <w:b/>
                                <w:bCs/>
                                <w:sz w:val="96"/>
                                <w:szCs w:val="96"/>
                                <w:lang w:val="en-AU"/>
                              </w:rPr>
                              <w:t xml:space="preserve"> </w:t>
                            </w:r>
                            <w:r w:rsidRPr="00D660CA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t</w:t>
                            </w:r>
                            <w:r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ra</w:t>
                            </w:r>
                            <w:r w:rsidRPr="00D660CA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cks </w:t>
                            </w:r>
                          </w:p>
                          <w:bookmarkEnd w:id="9"/>
                          <w:p w14:paraId="3F74FD25" w14:textId="482410E2" w:rsidR="002D044A" w:rsidRPr="002D044A" w:rsidRDefault="002D044A" w:rsidP="00D660CA">
                            <w:pPr>
                              <w:rPr>
                                <w:b/>
                                <w:bCs/>
                                <w:sz w:val="120"/>
                                <w:szCs w:val="120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EBA53" id="Text Box 56" o:spid="_x0000_s1046" type="#_x0000_t202" style="position:absolute;left:0;text-align:left;margin-left:4.65pt;margin-top:177.45pt;width:292.5pt;height:130.5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" filled="f" stroked="f" strokeweight=".5pt">
                <v:textbox>
                  <w:txbxContent>
                    <w:p w14:paraId="7C612ED2" w14:textId="01C651C7" w:rsidR="00D660CA" w:rsidRDefault="00D660CA" w:rsidP="00D660CA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bookmarkStart w:id="10" w:name="_Hlk135759116"/>
                      <w:r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1</w:t>
                      </w:r>
                      <w:r w:rsidRPr="00D660CA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 to 20 </w:t>
                      </w:r>
                    </w:p>
                    <w:p w14:paraId="1D96A42F" w14:textId="21B01D4F" w:rsidR="00D660CA" w:rsidRPr="002D044A" w:rsidRDefault="00D660CA" w:rsidP="00D660CA">
                      <w:pPr>
                        <w:jc w:val="left"/>
                        <w:rPr>
                          <w:b/>
                          <w:bCs/>
                          <w:sz w:val="96"/>
                          <w:szCs w:val="96"/>
                          <w:lang w:val="en-AU"/>
                        </w:rPr>
                      </w:pPr>
                      <w:r w:rsidRPr="00D660CA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number</w:t>
                      </w:r>
                      <w:r>
                        <w:rPr>
                          <w:b/>
                          <w:bCs/>
                          <w:sz w:val="96"/>
                          <w:szCs w:val="96"/>
                          <w:lang w:val="en-AU"/>
                        </w:rPr>
                        <w:t xml:space="preserve"> </w:t>
                      </w:r>
                      <w:r w:rsidRPr="00D660CA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t</w:t>
                      </w:r>
                      <w:r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ra</w:t>
                      </w:r>
                      <w:r w:rsidRPr="00D660CA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cks </w:t>
                      </w:r>
                    </w:p>
                    <w:bookmarkEnd w:id="10"/>
                    <w:p w14:paraId="3F74FD25" w14:textId="482410E2" w:rsidR="002D044A" w:rsidRPr="002D044A" w:rsidRDefault="002D044A" w:rsidP="00D660CA">
                      <w:pPr>
                        <w:rPr>
                          <w:b/>
                          <w:bCs/>
                          <w:sz w:val="120"/>
                          <w:szCs w:val="120"/>
                          <w:lang w:val="en-AU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660C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8C8697A" wp14:editId="7AD34F9A">
                <wp:simplePos x="0" y="0"/>
                <wp:positionH relativeFrom="margin">
                  <wp:align>left</wp:align>
                </wp:positionH>
                <wp:positionV relativeFrom="paragraph">
                  <wp:posOffset>-84492</wp:posOffset>
                </wp:positionV>
                <wp:extent cx="3848100" cy="1909445"/>
                <wp:effectExtent l="0" t="0" r="0" b="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8100" cy="19094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F37EF5" w14:textId="67046EC5" w:rsidR="002D044A" w:rsidRPr="00F00CAC" w:rsidRDefault="00D660CA" w:rsidP="00D660CA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 w:rsidRPr="00F00CAC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0 to 100 number lines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8697A" id="Text Box 55" o:spid="_x0000_s1047" type="#_x0000_t202" style="position:absolute;left:0;text-align:left;margin-left:0;margin-top:-6.65pt;width:303pt;height:150.35pt;z-index:2517237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" filled="f" stroked="f" strokeweight=".5pt">
                <v:textbox>
                  <w:txbxContent>
                    <w:p w14:paraId="44F37EF5" w14:textId="67046EC5" w:rsidR="002D044A" w:rsidRPr="00F00CAC" w:rsidRDefault="00D660CA" w:rsidP="00D660CA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 w:rsidRPr="00F00CAC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0 to 100 number lines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AD7F27F" wp14:editId="2209305B">
                <wp:simplePos x="0" y="0"/>
                <wp:positionH relativeFrom="margin">
                  <wp:posOffset>56814</wp:posOffset>
                </wp:positionH>
                <wp:positionV relativeFrom="paragraph">
                  <wp:posOffset>4944708</wp:posOffset>
                </wp:positionV>
                <wp:extent cx="4019550" cy="1516566"/>
                <wp:effectExtent l="0" t="0" r="0" b="762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9550" cy="15165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3D564D" w14:textId="16098F22" w:rsidR="002D044A" w:rsidRPr="00F00CAC" w:rsidRDefault="00F00CAC" w:rsidP="00F00CAC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Number line</w:t>
                            </w:r>
                            <w:r w:rsidR="00F7714B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s</w:t>
                            </w:r>
                            <w:r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 and tracks to 30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7F27F" id="Text Box 57" o:spid="_x0000_s1048" type="#_x0000_t202" style="position:absolute;left:0;text-align:left;margin-left:4.45pt;margin-top:389.35pt;width:316.5pt;height:119.4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" filled="f" stroked="f" strokeweight=".5pt">
                <v:textbox>
                  <w:txbxContent>
                    <w:p w14:paraId="1D3D564D" w14:textId="16098F22" w:rsidR="002D044A" w:rsidRPr="00F00CAC" w:rsidRDefault="00F00CAC" w:rsidP="00F00CAC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Number line</w:t>
                      </w:r>
                      <w:r w:rsidR="00F7714B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s</w:t>
                      </w:r>
                      <w:r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 and tracks to 30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B246197" wp14:editId="2D0F4E6F">
                <wp:simplePos x="0" y="0"/>
                <wp:positionH relativeFrom="column">
                  <wp:posOffset>-38735</wp:posOffset>
                </wp:positionH>
                <wp:positionV relativeFrom="paragraph">
                  <wp:posOffset>-299085</wp:posOffset>
                </wp:positionV>
                <wp:extent cx="6951980" cy="2043430"/>
                <wp:effectExtent l="38100" t="38100" r="39370" b="33020"/>
                <wp:wrapNone/>
                <wp:docPr id="51" name="Rectangle: Rounded Corners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BED1CB" id="Rectangle: Rounded Corners 51" o:spid="_x0000_s1026" style="position:absolute;margin-left:-3.05pt;margin-top:-23.55pt;width:547.4pt;height:160.9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" filled="f" strokecolor="#00b0f0" strokeweight="6pt">
                <v:stroke joinstyle="miter"/>
              </v:roundrect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87E94F1" wp14:editId="0C0EC103">
                <wp:simplePos x="0" y="0"/>
                <wp:positionH relativeFrom="column">
                  <wp:posOffset>-44450</wp:posOffset>
                </wp:positionH>
                <wp:positionV relativeFrom="paragraph">
                  <wp:posOffset>2133600</wp:posOffset>
                </wp:positionV>
                <wp:extent cx="6951980" cy="2043430"/>
                <wp:effectExtent l="38100" t="38100" r="39370" b="33020"/>
                <wp:wrapNone/>
                <wp:docPr id="52" name="Rectangle: Rounded Corner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B92E55" id="Rectangle: Rounded Corners 52" o:spid="_x0000_s1026" style="position:absolute;margin-left:-3.5pt;margin-top:168pt;width:547.4pt;height:160.9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" filled="f" strokecolor="#00b0f0" strokeweight="6pt">
                <v:stroke joinstyle="miter"/>
              </v:roundrect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A80A525" wp14:editId="4CCA6843">
                <wp:simplePos x="0" y="0"/>
                <wp:positionH relativeFrom="column">
                  <wp:posOffset>-44450</wp:posOffset>
                </wp:positionH>
                <wp:positionV relativeFrom="paragraph">
                  <wp:posOffset>4577080</wp:posOffset>
                </wp:positionV>
                <wp:extent cx="6951980" cy="2043430"/>
                <wp:effectExtent l="38100" t="38100" r="39370" b="33020"/>
                <wp:wrapNone/>
                <wp:docPr id="53" name="Rectangle: Rounded Corner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6ACCDD" id="Rectangle: Rounded Corners 53" o:spid="_x0000_s1026" style="position:absolute;margin-left:-3.5pt;margin-top:360.4pt;width:547.4pt;height:160.9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" filled="f" strokecolor="#00b0f0" strokeweight="6pt">
                <v:stroke joinstyle="miter"/>
              </v:roundrect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3EF47C7" wp14:editId="3F212C9E">
                <wp:simplePos x="0" y="0"/>
                <wp:positionH relativeFrom="column">
                  <wp:posOffset>-44450</wp:posOffset>
                </wp:positionH>
                <wp:positionV relativeFrom="paragraph">
                  <wp:posOffset>7015480</wp:posOffset>
                </wp:positionV>
                <wp:extent cx="6951980" cy="2043430"/>
                <wp:effectExtent l="38100" t="38100" r="39370" b="33020"/>
                <wp:wrapNone/>
                <wp:docPr id="54" name="Rectangle: Rounded Corner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802854" id="Rectangle: Rounded Corners 54" o:spid="_x0000_s1026" style="position:absolute;margin-left:-3.5pt;margin-top:552.4pt;width:547.4pt;height:160.9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" filled="f" strokecolor="#00b0f0" strokeweight="6pt">
                <v:stroke joinstyle="miter"/>
              </v:roundrect>
            </w:pict>
          </mc:Fallback>
        </mc:AlternateContent>
      </w:r>
      <w:r w:rsidR="00D660CA">
        <w:tab/>
      </w:r>
    </w:p>
    <w:p w14:paraId="52C40090" w14:textId="77777777" w:rsidR="00D660CA" w:rsidRPr="00D660CA" w:rsidRDefault="00D660CA" w:rsidP="00D660CA"/>
    <w:p w14:paraId="45EBBBE3" w14:textId="0AE93B90" w:rsidR="00D660CA" w:rsidRDefault="00F00CAC" w:rsidP="00D660CA">
      <w:r>
        <w:rPr>
          <w:noProof/>
        </w:rPr>
        <w:drawing>
          <wp:inline distT="0" distB="0" distL="0" distR="0" wp14:anchorId="309EA8EE" wp14:editId="4A53B50B">
            <wp:extent cx="2713939" cy="1932940"/>
            <wp:effectExtent l="0" t="0" r="0" b="0"/>
            <wp:docPr id="106851643" name="Picture 20" descr="Hands holding a pen and writing on a piece of pap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51643" name="Picture 20" descr="Hands holding a pen and writing on a piece of paper&#10;&#10;Description automatically generated with medium confidence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60" t="24425" r="15197"/>
                    <a:stretch/>
                  </pic:blipFill>
                  <pic:spPr bwMode="auto">
                    <a:xfrm>
                      <a:off x="0" y="0"/>
                      <a:ext cx="2744865" cy="1954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EFF2BB" w14:textId="24EB409C" w:rsidR="00D660CA" w:rsidRDefault="00F00CAC" w:rsidP="00D660CA">
      <w:pPr>
        <w:tabs>
          <w:tab w:val="left" w:pos="6750"/>
        </w:tabs>
      </w:pPr>
      <w:r>
        <w:rPr>
          <w:noProof/>
        </w:rPr>
        <w:drawing>
          <wp:anchor distT="0" distB="0" distL="114300" distR="114300" simplePos="0" relativeHeight="251814912" behindDoc="0" locked="0" layoutInCell="1" allowOverlap="1" wp14:anchorId="3E65C7AD" wp14:editId="63CAEDF4">
            <wp:simplePos x="0" y="0"/>
            <wp:positionH relativeFrom="column">
              <wp:posOffset>4030980</wp:posOffset>
            </wp:positionH>
            <wp:positionV relativeFrom="paragraph">
              <wp:posOffset>454025</wp:posOffset>
            </wp:positionV>
            <wp:extent cx="2718435" cy="1933575"/>
            <wp:effectExtent l="0" t="0" r="5715" b="9525"/>
            <wp:wrapSquare wrapText="bothSides"/>
            <wp:docPr id="1867803606" name="Picture 22" descr="A picture containing text, watch, screenshot, office suppli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803606" name="Picture 22" descr="A picture containing text, watch, screenshot, office supplies&#10;&#10;Description automatically generated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853"/>
                    <a:stretch/>
                  </pic:blipFill>
                  <pic:spPr bwMode="auto">
                    <a:xfrm>
                      <a:off x="0" y="0"/>
                      <a:ext cx="2718435" cy="193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660CA">
        <w:tab/>
      </w:r>
    </w:p>
    <w:p w14:paraId="65E5F84D" w14:textId="3F1F32C4" w:rsidR="00D660CA" w:rsidRDefault="00D660CA" w:rsidP="00D660CA">
      <w:pPr>
        <w:tabs>
          <w:tab w:val="left" w:pos="6750"/>
        </w:tabs>
      </w:pPr>
      <w:r>
        <w:tab/>
      </w:r>
    </w:p>
    <w:p w14:paraId="3F4EE89F" w14:textId="042AD0E7" w:rsidR="00F00CAC" w:rsidRDefault="006C5957" w:rsidP="00F00CAC">
      <w:pPr>
        <w:tabs>
          <w:tab w:val="left" w:pos="6750"/>
        </w:tabs>
      </w:pPr>
      <w:r>
        <w:rPr>
          <w:noProof/>
        </w:rPr>
        <w:drawing>
          <wp:anchor distT="0" distB="0" distL="114300" distR="114300" simplePos="0" relativeHeight="251816960" behindDoc="0" locked="0" layoutInCell="1" allowOverlap="1" wp14:anchorId="54637A8C" wp14:editId="7E97823A">
            <wp:simplePos x="0" y="0"/>
            <wp:positionH relativeFrom="column">
              <wp:posOffset>3021330</wp:posOffset>
            </wp:positionH>
            <wp:positionV relativeFrom="paragraph">
              <wp:posOffset>299720</wp:posOffset>
            </wp:positionV>
            <wp:extent cx="3580130" cy="1478280"/>
            <wp:effectExtent l="0" t="0" r="1270" b="7620"/>
            <wp:wrapSquare wrapText="bothSides"/>
            <wp:docPr id="905804" name="Picture 24" descr="A picture containing text, screenshot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804" name="Picture 24" descr="A picture containing text, screenshot, computer&#10;&#10;Description automatically generated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0130" cy="1478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00CAC">
        <w:tab/>
      </w:r>
    </w:p>
    <w:p w14:paraId="07B2B4B3" w14:textId="17F74550" w:rsidR="00F00CAC" w:rsidRPr="00F00CAC" w:rsidRDefault="006C5957" w:rsidP="006C5957">
      <w:pPr>
        <w:tabs>
          <w:tab w:val="left" w:pos="6825"/>
          <w:tab w:val="left" w:pos="7005"/>
        </w:tabs>
        <w:sectPr w:rsidR="00F00CAC" w:rsidRPr="00F00CAC" w:rsidSect="00B8626B">
          <w:headerReference w:type="default" r:id="rId41"/>
          <w:footerReference w:type="default" r:id="rId42"/>
          <w:pgSz w:w="11906" w:h="16838" w:code="9"/>
          <w:pgMar w:top="567" w:right="567" w:bottom="1361" w:left="567" w:header="567" w:footer="0" w:gutter="0"/>
          <w:cols w:space="708"/>
          <w:docGrid w:linePitch="360"/>
        </w:sectPr>
      </w:pPr>
      <w:r w:rsidRPr="002D044A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1FC3520" wp14:editId="1BFF66E9">
                <wp:simplePos x="0" y="0"/>
                <wp:positionH relativeFrom="margin">
                  <wp:posOffset>192405</wp:posOffset>
                </wp:positionH>
                <wp:positionV relativeFrom="paragraph">
                  <wp:posOffset>8255</wp:posOffset>
                </wp:positionV>
                <wp:extent cx="2781300" cy="1609725"/>
                <wp:effectExtent l="0" t="0" r="0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1609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3EA9D3" w14:textId="5295B406" w:rsidR="002D044A" w:rsidRPr="006C5957" w:rsidRDefault="006C5957" w:rsidP="006C5957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Place value mats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C3520" id="Text Box 58" o:spid="_x0000_s1049" type="#_x0000_t202" style="position:absolute;left:0;text-align:left;margin-left:15.15pt;margin-top:.65pt;width:219pt;height:126.75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" filled="f" stroked="f" strokeweight=".5pt">
                <v:textbox>
                  <w:txbxContent>
                    <w:p w14:paraId="753EA9D3" w14:textId="5295B406" w:rsidR="002D044A" w:rsidRPr="006C5957" w:rsidRDefault="006C5957" w:rsidP="006C5957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Place value mats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0CAC">
        <w:tab/>
      </w:r>
      <w:r>
        <w:tab/>
      </w:r>
    </w:p>
    <w:p w14:paraId="15462E3B" w14:textId="02D714A1" w:rsidR="00E75CC9" w:rsidRDefault="00467AAE" w:rsidP="004E5017">
      <w:r>
        <w:rPr>
          <w:noProof/>
        </w:rPr>
        <w:lastRenderedPageBreak/>
        <w:drawing>
          <wp:anchor distT="0" distB="0" distL="114300" distR="114300" simplePos="0" relativeHeight="251817984" behindDoc="0" locked="0" layoutInCell="1" allowOverlap="1" wp14:anchorId="6AE6B13E" wp14:editId="27CB4741">
            <wp:simplePos x="0" y="0"/>
            <wp:positionH relativeFrom="column">
              <wp:posOffset>2649855</wp:posOffset>
            </wp:positionH>
            <wp:positionV relativeFrom="paragraph">
              <wp:posOffset>234315</wp:posOffset>
            </wp:positionV>
            <wp:extent cx="3895725" cy="1572895"/>
            <wp:effectExtent l="0" t="0" r="9525" b="8255"/>
            <wp:wrapSquare wrapText="bothSides"/>
            <wp:docPr id="1918341844" name="Picture 25" descr="A picture containing post-it note, child art, paper product, general suppl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341844" name="Picture 25" descr="A picture containing post-it note, child art, paper product, general supply&#10;&#10;Description automatically generated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1572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5957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909358B" wp14:editId="24177889">
                <wp:simplePos x="0" y="0"/>
                <wp:positionH relativeFrom="margin">
                  <wp:posOffset>40005</wp:posOffset>
                </wp:positionH>
                <wp:positionV relativeFrom="paragraph">
                  <wp:posOffset>281940</wp:posOffset>
                </wp:positionV>
                <wp:extent cx="2438400" cy="1581150"/>
                <wp:effectExtent l="0" t="0" r="0" b="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581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DEDF04" w14:textId="77777777" w:rsidR="006C5957" w:rsidRDefault="006C5957" w:rsidP="006C5957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Base ten </w:t>
                            </w:r>
                          </w:p>
                          <w:p w14:paraId="7053390D" w14:textId="67138B96" w:rsidR="002D044A" w:rsidRPr="006C5957" w:rsidRDefault="006C5957" w:rsidP="006C5957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mini kits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9358B" id="Text Box 63" o:spid="_x0000_s1050" type="#_x0000_t202" style="position:absolute;left:0;text-align:left;margin-left:3.15pt;margin-top:22.2pt;width:192pt;height:124.5pt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" filled="f" stroked="f" strokeweight=".5pt">
                <v:textbox>
                  <w:txbxContent>
                    <w:p w14:paraId="73DEDF04" w14:textId="77777777" w:rsidR="006C5957" w:rsidRDefault="006C5957" w:rsidP="006C5957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Base ten </w:t>
                      </w:r>
                    </w:p>
                    <w:p w14:paraId="7053390D" w14:textId="67138B96" w:rsidR="002D044A" w:rsidRPr="006C5957" w:rsidRDefault="006C5957" w:rsidP="006C5957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mini kits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A438BF1" wp14:editId="18429B89">
                <wp:simplePos x="0" y="0"/>
                <wp:positionH relativeFrom="margin">
                  <wp:posOffset>29920</wp:posOffset>
                </wp:positionH>
                <wp:positionV relativeFrom="paragraph">
                  <wp:posOffset>7096237</wp:posOffset>
                </wp:positionV>
                <wp:extent cx="4019550" cy="2191422"/>
                <wp:effectExtent l="0" t="0" r="0" b="0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9550" cy="21914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432978" w14:textId="0FDE9D0E" w:rsidR="002D044A" w:rsidRPr="002D044A" w:rsidRDefault="002D044A" w:rsidP="002D044A">
                            <w:pPr>
                              <w:jc w:val="center"/>
                              <w:rPr>
                                <w:b/>
                                <w:bCs/>
                                <w:sz w:val="120"/>
                                <w:szCs w:val="120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38BF1" id="Text Box 66" o:spid="_x0000_s1051" type="#_x0000_t202" style="position:absolute;left:0;text-align:left;margin-left:2.35pt;margin-top:558.75pt;width:316.5pt;height:172.55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" filled="f" stroked="f" strokeweight=".5pt">
                <v:textbox>
                  <w:txbxContent>
                    <w:p w14:paraId="2A432978" w14:textId="0FDE9D0E" w:rsidR="002D044A" w:rsidRPr="002D044A" w:rsidRDefault="002D044A" w:rsidP="002D044A">
                      <w:pPr>
                        <w:jc w:val="center"/>
                        <w:rPr>
                          <w:b/>
                          <w:bCs/>
                          <w:sz w:val="120"/>
                          <w:szCs w:val="120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E13F2F1" wp14:editId="103F0BC1">
                <wp:simplePos x="0" y="0"/>
                <wp:positionH relativeFrom="column">
                  <wp:posOffset>-67310</wp:posOffset>
                </wp:positionH>
                <wp:positionV relativeFrom="paragraph">
                  <wp:posOffset>2417445</wp:posOffset>
                </wp:positionV>
                <wp:extent cx="6951980" cy="2043430"/>
                <wp:effectExtent l="38100" t="38100" r="39370" b="33020"/>
                <wp:wrapNone/>
                <wp:docPr id="60" name="Rectangle: Rounded Corners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2B40ED" id="Rectangle: Rounded Corners 60" o:spid="_x0000_s1026" style="position:absolute;margin-left:-5.3pt;margin-top:190.35pt;width:547.4pt;height:160.9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" filled="f" strokecolor="#00b0f0" strokeweight="6pt">
                <v:stroke joinstyle="miter"/>
              </v:roundrect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2E35B54" wp14:editId="04CE8FF4">
                <wp:simplePos x="0" y="0"/>
                <wp:positionH relativeFrom="column">
                  <wp:posOffset>-66600</wp:posOffset>
                </wp:positionH>
                <wp:positionV relativeFrom="paragraph">
                  <wp:posOffset>-14007</wp:posOffset>
                </wp:positionV>
                <wp:extent cx="6952130" cy="2043953"/>
                <wp:effectExtent l="38100" t="38100" r="39370" b="33020"/>
                <wp:wrapNone/>
                <wp:docPr id="59" name="Rectangle: Rounded Corners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2130" cy="2043953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52C1D8" id="Rectangle: Rounded Corners 59" o:spid="_x0000_s1026" style="position:absolute;margin-left:-5.25pt;margin-top:-1.1pt;width:547.4pt;height:160.9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" filled="f" strokecolor="#00b0f0" strokeweight="6pt">
                <v:stroke joinstyle="miter"/>
              </v:roundrect>
            </w:pict>
          </mc:Fallback>
        </mc:AlternateContent>
      </w:r>
    </w:p>
    <w:p w14:paraId="5A3F21DE" w14:textId="4FA604BC" w:rsidR="00467AAE" w:rsidRDefault="00467AAE" w:rsidP="00467AAE">
      <w:pPr>
        <w:jc w:val="center"/>
      </w:pPr>
    </w:p>
    <w:p w14:paraId="76FE3CAE" w14:textId="21730B54" w:rsidR="00467AAE" w:rsidRDefault="00467AAE" w:rsidP="00467AAE">
      <w:pPr>
        <w:tabs>
          <w:tab w:val="center" w:pos="5386"/>
        </w:tabs>
      </w:pPr>
      <w:r>
        <w:tab/>
      </w:r>
    </w:p>
    <w:p w14:paraId="2768EA15" w14:textId="77777777" w:rsidR="00467AAE" w:rsidRPr="00467AAE" w:rsidRDefault="00467AAE" w:rsidP="00467AAE"/>
    <w:p w14:paraId="4B7FCF0D" w14:textId="77777777" w:rsidR="00467AAE" w:rsidRPr="00467AAE" w:rsidRDefault="00467AAE" w:rsidP="00467AAE"/>
    <w:p w14:paraId="35C34B50" w14:textId="77777777" w:rsidR="00467AAE" w:rsidRPr="00467AAE" w:rsidRDefault="00467AAE" w:rsidP="00467AAE"/>
    <w:p w14:paraId="7C3B2139" w14:textId="77777777" w:rsidR="00467AAE" w:rsidRPr="00467AAE" w:rsidRDefault="00467AAE" w:rsidP="00467AAE"/>
    <w:p w14:paraId="18A79796" w14:textId="07BD01B7" w:rsidR="00467AAE" w:rsidRDefault="00467AAE" w:rsidP="00467AAE">
      <w:r>
        <w:rPr>
          <w:noProof/>
        </w:rPr>
        <w:drawing>
          <wp:anchor distT="0" distB="0" distL="114300" distR="114300" simplePos="0" relativeHeight="251820032" behindDoc="0" locked="0" layoutInCell="1" allowOverlap="1" wp14:anchorId="789713A8" wp14:editId="0762C55E">
            <wp:simplePos x="0" y="0"/>
            <wp:positionH relativeFrom="column">
              <wp:posOffset>2735580</wp:posOffset>
            </wp:positionH>
            <wp:positionV relativeFrom="paragraph">
              <wp:posOffset>214630</wp:posOffset>
            </wp:positionV>
            <wp:extent cx="3784600" cy="1847850"/>
            <wp:effectExtent l="0" t="0" r="6350" b="0"/>
            <wp:wrapSquare wrapText="bothSides"/>
            <wp:docPr id="213380717" name="Picture 27" descr="A picture containing LEGO, toy block, to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80717" name="Picture 27" descr="A picture containing LEGO, toy block, toy&#10;&#10;Description automatically generated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78460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EEBA16F" w14:textId="55864E76" w:rsidR="00467AAE" w:rsidRPr="00467AAE" w:rsidRDefault="00F7714B" w:rsidP="00467AAE">
      <w:r w:rsidRPr="002D044A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83A48BF" wp14:editId="3B87A05B">
                <wp:simplePos x="0" y="0"/>
                <wp:positionH relativeFrom="margin">
                  <wp:posOffset>30479</wp:posOffset>
                </wp:positionH>
                <wp:positionV relativeFrom="paragraph">
                  <wp:posOffset>94615</wp:posOffset>
                </wp:positionV>
                <wp:extent cx="2562225" cy="1600200"/>
                <wp:effectExtent l="0" t="0" r="0" b="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1600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099BB9" w14:textId="77777777" w:rsidR="00467AAE" w:rsidRDefault="00467AAE" w:rsidP="00467AAE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 w:rsidRPr="00467AAE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Base ten </w:t>
                            </w:r>
                          </w:p>
                          <w:p w14:paraId="4F3F34B5" w14:textId="07C4D383" w:rsidR="002D044A" w:rsidRPr="00467AAE" w:rsidRDefault="00467AAE" w:rsidP="00467AAE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 w:rsidRPr="00467AAE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group kit</w:t>
                            </w:r>
                            <w:r w:rsidR="00F7714B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>s</w:t>
                            </w:r>
                            <w:r w:rsidRPr="00467AAE"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3A48BF" id="Text Box 64" o:spid="_x0000_s1052" type="#_x0000_t202" style="position:absolute;left:0;text-align:left;margin-left:2.4pt;margin-top:7.45pt;width:201.75pt;height:126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" filled="f" stroked="f" strokeweight=".5pt">
                <v:textbox>
                  <w:txbxContent>
                    <w:p w14:paraId="57099BB9" w14:textId="77777777" w:rsidR="00467AAE" w:rsidRDefault="00467AAE" w:rsidP="00467AAE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 w:rsidRPr="00467AAE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Base ten </w:t>
                      </w:r>
                    </w:p>
                    <w:p w14:paraId="4F3F34B5" w14:textId="07C4D383" w:rsidR="002D044A" w:rsidRPr="00467AAE" w:rsidRDefault="00467AAE" w:rsidP="00467AAE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 w:rsidRPr="00467AAE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group kit</w:t>
                      </w:r>
                      <w:r w:rsidR="00F7714B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>s</w:t>
                      </w:r>
                      <w:r w:rsidRPr="00467AAE"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1FCC2C" w14:textId="14E09B93" w:rsidR="00467AAE" w:rsidRDefault="00467AAE" w:rsidP="00467AAE">
      <w:pPr>
        <w:tabs>
          <w:tab w:val="left" w:pos="5910"/>
        </w:tabs>
      </w:pPr>
      <w:r>
        <w:tab/>
      </w:r>
    </w:p>
    <w:p w14:paraId="6DCAE8B4" w14:textId="79472A1C" w:rsidR="00467AAE" w:rsidRPr="00467AAE" w:rsidRDefault="00467AAE" w:rsidP="00467AAE">
      <w:pPr>
        <w:tabs>
          <w:tab w:val="left" w:pos="5910"/>
        </w:tabs>
        <w:sectPr w:rsidR="00467AAE" w:rsidRPr="00467AAE" w:rsidSect="00B8626B">
          <w:headerReference w:type="default" r:id="rId45"/>
          <w:footerReference w:type="default" r:id="rId46"/>
          <w:pgSz w:w="11906" w:h="16838" w:code="9"/>
          <w:pgMar w:top="567" w:right="567" w:bottom="1361" w:left="567" w:header="567" w:footer="0" w:gutter="0"/>
          <w:cols w:space="708"/>
          <w:docGrid w:linePitch="360"/>
        </w:sectPr>
      </w:pPr>
    </w:p>
    <w:p w14:paraId="1C4E2BA4" w14:textId="3DA27AC8" w:rsidR="00467AAE" w:rsidRPr="00467AAE" w:rsidRDefault="0028387D" w:rsidP="00704878">
      <w:pPr>
        <w:sectPr w:rsidR="00467AAE" w:rsidRPr="00467AAE" w:rsidSect="00B8626B">
          <w:headerReference w:type="default" r:id="rId47"/>
          <w:footerReference w:type="default" r:id="rId48"/>
          <w:pgSz w:w="11906" w:h="16838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w:lastRenderedPageBreak/>
        <w:drawing>
          <wp:anchor distT="0" distB="0" distL="114300" distR="114300" simplePos="0" relativeHeight="251821056" behindDoc="0" locked="0" layoutInCell="1" allowOverlap="1" wp14:anchorId="18B247D8" wp14:editId="17C12750">
            <wp:simplePos x="0" y="0"/>
            <wp:positionH relativeFrom="column">
              <wp:posOffset>5088255</wp:posOffset>
            </wp:positionH>
            <wp:positionV relativeFrom="paragraph">
              <wp:posOffset>2538730</wp:posOffset>
            </wp:positionV>
            <wp:extent cx="1200150" cy="1811655"/>
            <wp:effectExtent l="0" t="0" r="0" b="0"/>
            <wp:wrapSquare wrapText="bothSides"/>
            <wp:docPr id="907582410" name="Picture 28" descr="A hand holding a pe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582410" name="Picture 28" descr="A hand holding a pen&#10;&#10;Description automatically generated with medium confidence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13" t="3605" r="31768" b="3174"/>
                    <a:stretch/>
                  </pic:blipFill>
                  <pic:spPr bwMode="auto">
                    <a:xfrm>
                      <a:off x="0" y="0"/>
                      <a:ext cx="1200150" cy="1811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4878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1CC4DDA" wp14:editId="59ADD0A3">
                <wp:simplePos x="0" y="0"/>
                <wp:positionH relativeFrom="margin">
                  <wp:posOffset>114300</wp:posOffset>
                </wp:positionH>
                <wp:positionV relativeFrom="paragraph">
                  <wp:posOffset>2700020</wp:posOffset>
                </wp:positionV>
                <wp:extent cx="3751580" cy="1457325"/>
                <wp:effectExtent l="0" t="0" r="0" b="0"/>
                <wp:wrapSquare wrapText="bothSides"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1580" cy="1457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8D17B7" w14:textId="48BCA32D" w:rsidR="002D044A" w:rsidRPr="00467AAE" w:rsidRDefault="00467AAE" w:rsidP="00467AAE">
                            <w:pPr>
                              <w:jc w:val="left"/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Place value charts – </w:t>
                            </w:r>
                            <w:r w:rsidRPr="00467AAE">
                              <w:rPr>
                                <w:b/>
                                <w:bCs/>
                                <w:sz w:val="60"/>
                                <w:szCs w:val="60"/>
                                <w:lang w:val="en-AU"/>
                              </w:rPr>
                              <w:t>vertical</w:t>
                            </w:r>
                            <w:r>
                              <w:rPr>
                                <w:b/>
                                <w:bCs/>
                                <w:sz w:val="80"/>
                                <w:szCs w:val="80"/>
                                <w:lang w:val="en-A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C4DDA" id="Text Box 83" o:spid="_x0000_s1053" type="#_x0000_t202" style="position:absolute;left:0;text-align:left;margin-left:9pt;margin-top:212.6pt;width:295.4pt;height:114.75pt;z-index:251756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" filled="f" stroked="f" strokeweight=".5pt">
                <v:textbox>
                  <w:txbxContent>
                    <w:p w14:paraId="5C8D17B7" w14:textId="48BCA32D" w:rsidR="002D044A" w:rsidRPr="00467AAE" w:rsidRDefault="00467AAE" w:rsidP="00467AAE">
                      <w:pPr>
                        <w:jc w:val="left"/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</w:pPr>
                      <w:r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Place value charts – </w:t>
                      </w:r>
                      <w:r w:rsidRPr="00467AAE">
                        <w:rPr>
                          <w:b/>
                          <w:bCs/>
                          <w:sz w:val="60"/>
                          <w:szCs w:val="60"/>
                          <w:lang w:val="en-AU"/>
                        </w:rPr>
                        <w:t>vertical</w:t>
                      </w:r>
                      <w:r>
                        <w:rPr>
                          <w:b/>
                          <w:bCs/>
                          <w:sz w:val="80"/>
                          <w:szCs w:val="80"/>
                          <w:lang w:val="en-AU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04878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120900C" wp14:editId="767C509C">
                <wp:simplePos x="0" y="0"/>
                <wp:positionH relativeFrom="margin">
                  <wp:posOffset>-113030</wp:posOffset>
                </wp:positionH>
                <wp:positionV relativeFrom="paragraph">
                  <wp:posOffset>2435225</wp:posOffset>
                </wp:positionV>
                <wp:extent cx="6951980" cy="2043430"/>
                <wp:effectExtent l="38100" t="38100" r="39370" b="33020"/>
                <wp:wrapNone/>
                <wp:docPr id="68" name="Rectangle: Rounded Corners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5A75BF" id="Rectangle: Rounded Corners 68" o:spid="_x0000_s1026" style="position:absolute;margin-left:-8.9pt;margin-top:191.75pt;width:547.4pt;height:160.9pt;z-index:2517391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" filled="f" strokecolor="#00b0f0" strokeweight="6pt">
                <v:stroke joinstyle="miter"/>
                <w10:wrap anchorx="margin"/>
              </v:roundrect>
            </w:pict>
          </mc:Fallback>
        </mc:AlternateContent>
      </w:r>
      <w:r w:rsidR="00467AAE">
        <w:rPr>
          <w:noProof/>
        </w:rPr>
        <w:drawing>
          <wp:anchor distT="0" distB="0" distL="114300" distR="114300" simplePos="0" relativeHeight="251819008" behindDoc="0" locked="0" layoutInCell="1" allowOverlap="1" wp14:anchorId="2E0669D4" wp14:editId="29A79095">
            <wp:simplePos x="0" y="0"/>
            <wp:positionH relativeFrom="column">
              <wp:posOffset>4050030</wp:posOffset>
            </wp:positionH>
            <wp:positionV relativeFrom="paragraph">
              <wp:posOffset>158115</wp:posOffset>
            </wp:positionV>
            <wp:extent cx="2388870" cy="1733550"/>
            <wp:effectExtent l="0" t="0" r="0" b="0"/>
            <wp:wrapSquare wrapText="bothSides"/>
            <wp:docPr id="1611718265" name="Picture 26" descr="A picture containing text, watch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1718265" name="Picture 26" descr="A picture containing text, watch, person&#10;&#10;Description automatically generated"/>
                    <pic:cNvPicPr/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18" t="11340" r="19434" b="22552"/>
                    <a:stretch/>
                  </pic:blipFill>
                  <pic:spPr bwMode="auto">
                    <a:xfrm>
                      <a:off x="0" y="0"/>
                      <a:ext cx="2388870" cy="1733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490E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1915C13" wp14:editId="6C232171">
                <wp:simplePos x="0" y="0"/>
                <wp:positionH relativeFrom="margin">
                  <wp:posOffset>20955</wp:posOffset>
                </wp:positionH>
                <wp:positionV relativeFrom="paragraph">
                  <wp:posOffset>5715</wp:posOffset>
                </wp:positionV>
                <wp:extent cx="2752725" cy="2024380"/>
                <wp:effectExtent l="0" t="0" r="0" b="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2024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872ACA" w14:textId="6BB21361" w:rsidR="002D044A" w:rsidRPr="00467AAE" w:rsidRDefault="00467AAE" w:rsidP="00467AAE">
                            <w:pPr>
                              <w:jc w:val="left"/>
                              <w:rPr>
                                <w:b/>
                                <w:bCs/>
                                <w:sz w:val="76"/>
                                <w:szCs w:val="76"/>
                                <w:lang w:val="en-AU"/>
                              </w:rPr>
                            </w:pPr>
                            <w:r w:rsidRPr="00467AAE">
                              <w:rPr>
                                <w:b/>
                                <w:bCs/>
                                <w:sz w:val="76"/>
                                <w:szCs w:val="76"/>
                                <w:lang w:val="en-AU"/>
                              </w:rPr>
                              <w:t xml:space="preserve">Place value calculation charts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15C13" id="Text Box 71" o:spid="_x0000_s1054" type="#_x0000_t202" style="position:absolute;left:0;text-align:left;margin-left:1.65pt;margin-top:.45pt;width:216.75pt;height:159.4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" filled="f" stroked="f" strokeweight=".5pt">
                <v:textbox>
                  <w:txbxContent>
                    <w:p w14:paraId="75872ACA" w14:textId="6BB21361" w:rsidR="002D044A" w:rsidRPr="00467AAE" w:rsidRDefault="00467AAE" w:rsidP="00467AAE">
                      <w:pPr>
                        <w:jc w:val="left"/>
                        <w:rPr>
                          <w:b/>
                          <w:bCs/>
                          <w:sz w:val="76"/>
                          <w:szCs w:val="76"/>
                          <w:lang w:val="en-AU"/>
                        </w:rPr>
                      </w:pPr>
                      <w:r w:rsidRPr="00467AAE">
                        <w:rPr>
                          <w:b/>
                          <w:bCs/>
                          <w:sz w:val="76"/>
                          <w:szCs w:val="76"/>
                          <w:lang w:val="en-AU"/>
                        </w:rPr>
                        <w:t xml:space="preserve">Place value calculation charts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D044A" w:rsidRPr="002D044A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DA8649D" wp14:editId="50399E48">
                <wp:simplePos x="0" y="0"/>
                <wp:positionH relativeFrom="column">
                  <wp:posOffset>-78105</wp:posOffset>
                </wp:positionH>
                <wp:positionV relativeFrom="paragraph">
                  <wp:posOffset>-14605</wp:posOffset>
                </wp:positionV>
                <wp:extent cx="6951980" cy="2043430"/>
                <wp:effectExtent l="38100" t="38100" r="39370" b="33020"/>
                <wp:wrapNone/>
                <wp:docPr id="67" name="Rectangle: Rounded Corners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04343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CA9F7F" id="Rectangle: Rounded Corners 67" o:spid="_x0000_s1026" style="position:absolute;margin-left:-6.15pt;margin-top:-1.15pt;width:547.4pt;height:160.9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" filled="f" strokecolor="#00b0f0" strokeweight="6pt">
                <v:stroke joinstyle="miter"/>
              </v:roundrect>
            </w:pict>
          </mc:Fallback>
        </mc:AlternateContent>
      </w:r>
      <w:r w:rsidR="00C24E2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3F196F" wp14:editId="60171195">
                <wp:simplePos x="0" y="0"/>
                <wp:positionH relativeFrom="column">
                  <wp:posOffset>7553872</wp:posOffset>
                </wp:positionH>
                <wp:positionV relativeFrom="bottomMargin">
                  <wp:align>top</wp:align>
                </wp:positionV>
                <wp:extent cx="7559675" cy="804545"/>
                <wp:effectExtent l="0" t="0" r="0" b="0"/>
                <wp:wrapNone/>
                <wp:docPr id="5" name="Rectangle 5">
                  <a:hlinkClick xmlns:a="http://schemas.openxmlformats.org/drawingml/2006/main" r:id="rId51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675" cy="804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FB46D6" id="Rectangle 5" o:spid="_x0000_s1026" href="https://www.twinkl.co.uk/" style="position:absolute;margin-left:594.8pt;margin-top:0;width:595.25pt;height:63.3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top;mso-position-vertical-relative:bottom-margin-area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" o:button="t" filled="f" stroked="f" strokeweight="1pt">
                <v:fill o:detectmouseclick="t"/>
                <w10:wrap anchory="margin"/>
              </v:rect>
            </w:pict>
          </mc:Fallback>
        </mc:AlternateContent>
      </w:r>
    </w:p>
    <w:p w14:paraId="6E7A2089" w14:textId="7587E452" w:rsidR="00B8626B" w:rsidRPr="009E4127" w:rsidRDefault="00B8626B" w:rsidP="00704878"/>
    <w:sectPr w:rsidR="00B8626B" w:rsidRPr="009E4127" w:rsidSect="00B8626B">
      <w:headerReference w:type="default" r:id="rId52"/>
      <w:footerReference w:type="default" r:id="rId53"/>
      <w:pgSz w:w="11906" w:h="16838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EDC18" w14:textId="77777777" w:rsidR="000A7957" w:rsidRDefault="000A7957" w:rsidP="00DD5720">
      <w:r>
        <w:separator/>
      </w:r>
    </w:p>
  </w:endnote>
  <w:endnote w:type="continuationSeparator" w:id="0">
    <w:p w14:paraId="2C457524" w14:textId="77777777" w:rsidR="000A7957" w:rsidRDefault="000A7957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E47EB7F-8314-41AF-85C2-E1F6DA0D9ABE}"/>
    <w:embedBold r:id="rId2" w:fontKey="{225C5438-C228-4775-A3A6-BBFEF36EE0D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10F83B98-FBC4-4EC6-8759-9946929629B8}"/>
    <w:embedBold r:id="rId4" w:fontKey="{EFDE6B02-5932-4ECB-9C33-9B6577D01C5E}"/>
    <w:embedItalic r:id="rId5" w:fontKey="{95B6CF1F-46FB-4C60-B873-46E82DE92BD3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27FFFE48-6AF1-459B-86F4-87521940499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45FE3" w14:textId="77777777" w:rsidR="008C227E" w:rsidRDefault="008C227E" w:rsidP="009E4127">
    <w:pPr>
      <w:pStyle w:val="Header"/>
    </w:pPr>
  </w:p>
  <w:p w14:paraId="607F881D" w14:textId="77777777" w:rsidR="00ED71A2" w:rsidRDefault="00ED71A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93AB9" w14:textId="77777777" w:rsidR="003230D9" w:rsidRDefault="003230D9" w:rsidP="009E4127">
    <w:pPr>
      <w:pStyle w:val="Header"/>
    </w:pPr>
  </w:p>
  <w:p w14:paraId="354E8B1F" w14:textId="77777777" w:rsidR="003230D9" w:rsidRDefault="003230D9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DCBD3" w14:textId="77777777" w:rsidR="003230D9" w:rsidRDefault="003230D9" w:rsidP="009E4127">
    <w:pPr>
      <w:pStyle w:val="Header"/>
    </w:pPr>
  </w:p>
  <w:p w14:paraId="5851238F" w14:textId="77777777" w:rsidR="003230D9" w:rsidRDefault="003230D9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68691" w14:textId="77777777" w:rsidR="008D0FBC" w:rsidRDefault="008D0FBC" w:rsidP="009E4127">
    <w:pPr>
      <w:pStyle w:val="Header"/>
    </w:pPr>
  </w:p>
  <w:p w14:paraId="40B51748" w14:textId="77777777" w:rsidR="008D0FBC" w:rsidRDefault="008D0FBC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D4C8D" w14:textId="77777777" w:rsidR="00DF6C8D" w:rsidRDefault="00DF6C8D" w:rsidP="009E4127">
    <w:pPr>
      <w:pStyle w:val="Header"/>
    </w:pPr>
  </w:p>
  <w:p w14:paraId="6D3EAC30" w14:textId="77777777" w:rsidR="00DF6C8D" w:rsidRDefault="00DF6C8D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250D1" w14:textId="77777777" w:rsidR="00DF6C8D" w:rsidRDefault="00DF6C8D" w:rsidP="009E4127">
    <w:pPr>
      <w:pStyle w:val="Header"/>
    </w:pPr>
  </w:p>
  <w:p w14:paraId="74C3426E" w14:textId="77777777" w:rsidR="00DF6C8D" w:rsidRDefault="00DF6C8D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55672" w14:textId="77777777" w:rsidR="00DF6C8D" w:rsidRDefault="00DF6C8D" w:rsidP="009E4127">
    <w:pPr>
      <w:pStyle w:val="Header"/>
    </w:pPr>
  </w:p>
  <w:p w14:paraId="6B8244A1" w14:textId="77777777" w:rsidR="00DF6C8D" w:rsidRDefault="00DF6C8D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C7CDB" w14:textId="77777777" w:rsidR="00DF6C8D" w:rsidRDefault="00DF6C8D" w:rsidP="009E4127">
    <w:pPr>
      <w:pStyle w:val="Header"/>
    </w:pPr>
  </w:p>
  <w:p w14:paraId="761EB299" w14:textId="77777777" w:rsidR="00DF6C8D" w:rsidRDefault="00DF6C8D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90F23" w14:textId="77777777" w:rsidR="00DF6C8D" w:rsidRDefault="00DF6C8D" w:rsidP="009E4127">
    <w:pPr>
      <w:pStyle w:val="Header"/>
    </w:pPr>
  </w:p>
  <w:p w14:paraId="40D6A3D5" w14:textId="77777777" w:rsidR="00DF6C8D" w:rsidRDefault="00DF6C8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1F123" w14:textId="77777777" w:rsidR="000A7957" w:rsidRDefault="000A7957" w:rsidP="00DD5720">
      <w:r>
        <w:separator/>
      </w:r>
    </w:p>
  </w:footnote>
  <w:footnote w:type="continuationSeparator" w:id="0">
    <w:p w14:paraId="1C6368A3" w14:textId="77777777" w:rsidR="000A7957" w:rsidRDefault="000A7957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DAC59" w14:textId="5007DBA7" w:rsidR="0034601E" w:rsidRDefault="003460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6E121" w14:textId="6BA2E9CF" w:rsidR="00766357" w:rsidRDefault="0076635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91DE3" w14:textId="63F094F8" w:rsidR="008D0FBC" w:rsidRDefault="008D0FBC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88F9B" w14:textId="1F8FE827" w:rsidR="008D0FBC" w:rsidRDefault="008D0FBC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09D9A" w14:textId="6EC9F5E2" w:rsidR="00D804F4" w:rsidRDefault="00D804F4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4FE1B" w14:textId="54EAD783" w:rsidR="00D804F4" w:rsidRDefault="00D804F4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5FFBE" w14:textId="505A9288" w:rsidR="00D804F4" w:rsidRDefault="00D804F4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8611C" w14:textId="3DB4525C" w:rsidR="00C24E25" w:rsidRDefault="00C24E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6502452">
    <w:abstractNumId w:val="0"/>
  </w:num>
  <w:num w:numId="2" w16cid:durableId="205384305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44A"/>
    <w:rsid w:val="00025835"/>
    <w:rsid w:val="000334E9"/>
    <w:rsid w:val="0003405A"/>
    <w:rsid w:val="00050368"/>
    <w:rsid w:val="00067C79"/>
    <w:rsid w:val="000A7957"/>
    <w:rsid w:val="000D1AE6"/>
    <w:rsid w:val="000F227B"/>
    <w:rsid w:val="000F793E"/>
    <w:rsid w:val="001239E3"/>
    <w:rsid w:val="00173124"/>
    <w:rsid w:val="00190479"/>
    <w:rsid w:val="001A77E0"/>
    <w:rsid w:val="001B7D7D"/>
    <w:rsid w:val="001E2157"/>
    <w:rsid w:val="00254D95"/>
    <w:rsid w:val="00273035"/>
    <w:rsid w:val="0027473F"/>
    <w:rsid w:val="00282EFD"/>
    <w:rsid w:val="0028387D"/>
    <w:rsid w:val="002D044A"/>
    <w:rsid w:val="003118CF"/>
    <w:rsid w:val="00311FB4"/>
    <w:rsid w:val="003230D9"/>
    <w:rsid w:val="00326698"/>
    <w:rsid w:val="00344899"/>
    <w:rsid w:val="0034601E"/>
    <w:rsid w:val="00390382"/>
    <w:rsid w:val="003A6A65"/>
    <w:rsid w:val="003C0267"/>
    <w:rsid w:val="003F37BD"/>
    <w:rsid w:val="003F4CD7"/>
    <w:rsid w:val="00411653"/>
    <w:rsid w:val="00412284"/>
    <w:rsid w:val="00467AAE"/>
    <w:rsid w:val="00477BD4"/>
    <w:rsid w:val="004E5017"/>
    <w:rsid w:val="004F0EE8"/>
    <w:rsid w:val="005144BA"/>
    <w:rsid w:val="00522CBD"/>
    <w:rsid w:val="00553E0E"/>
    <w:rsid w:val="005A3494"/>
    <w:rsid w:val="005C4467"/>
    <w:rsid w:val="005D1993"/>
    <w:rsid w:val="00601AF5"/>
    <w:rsid w:val="00633A95"/>
    <w:rsid w:val="00696A35"/>
    <w:rsid w:val="006C5957"/>
    <w:rsid w:val="006D108B"/>
    <w:rsid w:val="006F13EA"/>
    <w:rsid w:val="00704878"/>
    <w:rsid w:val="00763739"/>
    <w:rsid w:val="00766357"/>
    <w:rsid w:val="00795EF8"/>
    <w:rsid w:val="007A2E6C"/>
    <w:rsid w:val="007D6695"/>
    <w:rsid w:val="00872C5C"/>
    <w:rsid w:val="00874EB6"/>
    <w:rsid w:val="00886FE1"/>
    <w:rsid w:val="008C138D"/>
    <w:rsid w:val="008C227E"/>
    <w:rsid w:val="008D0FBC"/>
    <w:rsid w:val="008D66F3"/>
    <w:rsid w:val="0098071A"/>
    <w:rsid w:val="0098564A"/>
    <w:rsid w:val="0099473A"/>
    <w:rsid w:val="009B119D"/>
    <w:rsid w:val="009C47B0"/>
    <w:rsid w:val="009D6608"/>
    <w:rsid w:val="009E4127"/>
    <w:rsid w:val="009F5EEC"/>
    <w:rsid w:val="00A00327"/>
    <w:rsid w:val="00A27C8D"/>
    <w:rsid w:val="00A3490E"/>
    <w:rsid w:val="00A72ECB"/>
    <w:rsid w:val="00AC3604"/>
    <w:rsid w:val="00AF1C55"/>
    <w:rsid w:val="00B556F5"/>
    <w:rsid w:val="00B8626B"/>
    <w:rsid w:val="00B922CE"/>
    <w:rsid w:val="00C24E25"/>
    <w:rsid w:val="00C831F9"/>
    <w:rsid w:val="00C943C7"/>
    <w:rsid w:val="00CA3011"/>
    <w:rsid w:val="00CC0F47"/>
    <w:rsid w:val="00CE75AA"/>
    <w:rsid w:val="00CF513F"/>
    <w:rsid w:val="00D1556F"/>
    <w:rsid w:val="00D660CA"/>
    <w:rsid w:val="00D804F4"/>
    <w:rsid w:val="00D90104"/>
    <w:rsid w:val="00DD5720"/>
    <w:rsid w:val="00DF6C8D"/>
    <w:rsid w:val="00E1404D"/>
    <w:rsid w:val="00E1443E"/>
    <w:rsid w:val="00E376AA"/>
    <w:rsid w:val="00E62A7F"/>
    <w:rsid w:val="00E75CC9"/>
    <w:rsid w:val="00E87B1C"/>
    <w:rsid w:val="00EB6D1C"/>
    <w:rsid w:val="00ED71A2"/>
    <w:rsid w:val="00F00CAC"/>
    <w:rsid w:val="00F25E2E"/>
    <w:rsid w:val="00F376A9"/>
    <w:rsid w:val="00F7714B"/>
    <w:rsid w:val="00FD39A3"/>
    <w:rsid w:val="00FF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DDC3BC"/>
  <w15:chartTrackingRefBased/>
  <w15:docId w15:val="{E7192A99-9F51-42D7-A1FF-4FEE8D04B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26" Type="http://schemas.openxmlformats.org/officeDocument/2006/relationships/image" Target="media/image14.jpeg"/><Relationship Id="rId39" Type="http://schemas.openxmlformats.org/officeDocument/2006/relationships/image" Target="media/image23.jpeg"/><Relationship Id="rId21" Type="http://schemas.openxmlformats.org/officeDocument/2006/relationships/image" Target="media/image11.jpeg"/><Relationship Id="rId34" Type="http://schemas.openxmlformats.org/officeDocument/2006/relationships/header" Target="header4.xml"/><Relationship Id="rId42" Type="http://schemas.openxmlformats.org/officeDocument/2006/relationships/footer" Target="footer6.xml"/><Relationship Id="rId47" Type="http://schemas.openxmlformats.org/officeDocument/2006/relationships/header" Target="header7.xml"/><Relationship Id="rId50" Type="http://schemas.openxmlformats.org/officeDocument/2006/relationships/image" Target="media/image28.jpe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header" Target="header3.xml"/><Relationship Id="rId11" Type="http://schemas.openxmlformats.org/officeDocument/2006/relationships/image" Target="media/image4.jpg"/><Relationship Id="rId24" Type="http://schemas.openxmlformats.org/officeDocument/2006/relationships/footer" Target="footer3.xml"/><Relationship Id="rId32" Type="http://schemas.openxmlformats.org/officeDocument/2006/relationships/image" Target="media/image18.jpeg"/><Relationship Id="rId37" Type="http://schemas.openxmlformats.org/officeDocument/2006/relationships/image" Target="media/image21.jpeg"/><Relationship Id="rId40" Type="http://schemas.openxmlformats.org/officeDocument/2006/relationships/image" Target="media/image24.jpeg"/><Relationship Id="rId45" Type="http://schemas.openxmlformats.org/officeDocument/2006/relationships/header" Target="header6.xml"/><Relationship Id="rId53" Type="http://schemas.openxmlformats.org/officeDocument/2006/relationships/footer" Target="footer9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19" Type="http://schemas.openxmlformats.org/officeDocument/2006/relationships/image" Target="media/image9.jpg"/><Relationship Id="rId31" Type="http://schemas.openxmlformats.org/officeDocument/2006/relationships/image" Target="media/image17.jpg"/><Relationship Id="rId44" Type="http://schemas.openxmlformats.org/officeDocument/2006/relationships/image" Target="media/image26.jpeg"/><Relationship Id="rId52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g"/><Relationship Id="rId22" Type="http://schemas.openxmlformats.org/officeDocument/2006/relationships/image" Target="media/image12.jpeg"/><Relationship Id="rId27" Type="http://schemas.openxmlformats.org/officeDocument/2006/relationships/image" Target="media/image15.jpg"/><Relationship Id="rId30" Type="http://schemas.openxmlformats.org/officeDocument/2006/relationships/footer" Target="footer4.xml"/><Relationship Id="rId35" Type="http://schemas.openxmlformats.org/officeDocument/2006/relationships/footer" Target="footer5.xml"/><Relationship Id="rId43" Type="http://schemas.openxmlformats.org/officeDocument/2006/relationships/image" Target="media/image25.jpg"/><Relationship Id="rId48" Type="http://schemas.openxmlformats.org/officeDocument/2006/relationships/footer" Target="footer8.xml"/><Relationship Id="rId8" Type="http://schemas.openxmlformats.org/officeDocument/2006/relationships/image" Target="media/image1.jpeg"/><Relationship Id="rId51" Type="http://schemas.openxmlformats.org/officeDocument/2006/relationships/hyperlink" Target="https://www.twinkl.co.uk/" TargetMode="Externa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1.xml"/><Relationship Id="rId25" Type="http://schemas.openxmlformats.org/officeDocument/2006/relationships/image" Target="media/image13.jpg"/><Relationship Id="rId33" Type="http://schemas.openxmlformats.org/officeDocument/2006/relationships/image" Target="media/image19.jpg"/><Relationship Id="rId38" Type="http://schemas.openxmlformats.org/officeDocument/2006/relationships/image" Target="media/image22.jpg"/><Relationship Id="rId46" Type="http://schemas.openxmlformats.org/officeDocument/2006/relationships/footer" Target="footer7.xml"/><Relationship Id="rId20" Type="http://schemas.openxmlformats.org/officeDocument/2006/relationships/image" Target="media/image10.jpeg"/><Relationship Id="rId41" Type="http://schemas.openxmlformats.org/officeDocument/2006/relationships/header" Target="header5.xm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header" Target="header2.xml"/><Relationship Id="rId28" Type="http://schemas.openxmlformats.org/officeDocument/2006/relationships/image" Target="media/image16.jpeg"/><Relationship Id="rId36" Type="http://schemas.openxmlformats.org/officeDocument/2006/relationships/image" Target="media/image20.jpeg"/><Relationship Id="rId49" Type="http://schemas.openxmlformats.org/officeDocument/2006/relationships/image" Target="media/image27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Resources%20-%20Resource%20Creation%20Tools\%23Action%20Templates\General\Activity%20Sheet%20Template\%23Word\Multipage%20-%20Unlinked%20Footers\Blank\Portrait\Activity%20Sheet%20Template%20Portrait%209%20Pag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81270-A397-48AF-9CB7-89241CAFB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Portrait 9 Page</Template>
  <TotalTime>0</TotalTime>
  <Pages>9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Twinkl-A2</dc:creator>
  <cp:keywords/>
  <dc:description/>
  <cp:lastModifiedBy>Mrs Taylor</cp:lastModifiedBy>
  <cp:revision>2</cp:revision>
  <cp:lastPrinted>2014-02-20T09:55:00Z</cp:lastPrinted>
  <dcterms:created xsi:type="dcterms:W3CDTF">2023-05-23T18:20:00Z</dcterms:created>
  <dcterms:modified xsi:type="dcterms:W3CDTF">2023-05-23T18:20:00Z</dcterms:modified>
</cp:coreProperties>
</file>