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Pr="006A0E29" w:rsidRDefault="006A0E29" w:rsidP="006A0E29">
      <w:pPr>
        <w:rPr>
          <w:rFonts w:asciiTheme="minorHAnsi" w:hAnsiTheme="minorHAnsi" w:cstheme="minorHAnsi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0E29">
        <w:rPr>
          <w:rFonts w:asciiTheme="minorHAnsi" w:hAnsiTheme="minorHAnsi" w:cstheme="minorHAnsi"/>
          <w:sz w:val="24"/>
          <w:szCs w:val="24"/>
        </w:rPr>
        <w:t>June 2019</w:t>
      </w: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>Dear Parent / Guardian,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We have decided to continue to use a password policy across the school throughout academic year 2019 - 2020.  This means that you will provide school with a password for your child. This password will be used from September 2019 – July 2020. </w:t>
      </w: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If someone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comes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and collect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s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your child they will need to be able to provide this password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.  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We will not allow any child to leave the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school 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premises with someone unfamiliar, who cannot provide this information.  Parents / carers need to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ensure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school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is 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>aware of any change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s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to who will be collecting their child.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It is obviously very important to keep this password safe and to only share it with the necessary people.  It is compulsory to provide a password and it is parent’s / carer’s responsibility to ensure that this information is passed on to school by </w:t>
      </w:r>
      <w:r w:rsidRPr="006A0E29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 xml:space="preserve">8th July 2019. 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</w:p>
    <w:p w:rsidR="006A0E29" w:rsidRDefault="006A0E29" w:rsidP="006A0E29">
      <w:pPr>
        <w:spacing w:line="259" w:lineRule="auto"/>
        <w:jc w:val="center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 xml:space="preserve">Please note that it will be ONE password per child and you can use the </w:t>
      </w:r>
    </w:p>
    <w:p w:rsidR="006A0E29" w:rsidRDefault="006A0E29" w:rsidP="006A0E29">
      <w:pPr>
        <w:spacing w:line="259" w:lineRule="auto"/>
        <w:jc w:val="center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>same password as last year if this suites.</w:t>
      </w:r>
    </w:p>
    <w:p w:rsidR="006A0E29" w:rsidRPr="006A0E29" w:rsidRDefault="006A0E29" w:rsidP="006A0E29">
      <w:pPr>
        <w:spacing w:line="259" w:lineRule="auto"/>
        <w:jc w:val="center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To keep this information as confidential as possible we are requesting that all passwords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are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sent via email to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: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hyperlink r:id="rId6" w:history="1">
        <w:r w:rsidRPr="006A0E29">
          <w:rPr>
            <w:rFonts w:asciiTheme="minorHAnsi" w:eastAsiaTheme="minorHAnsi" w:hAnsiTheme="minorHAnsi" w:cstheme="minorBidi"/>
            <w:color w:val="0563C1" w:themeColor="hyperlink"/>
            <w:sz w:val="24"/>
            <w:szCs w:val="24"/>
            <w:u w:val="single"/>
            <w:lang w:eastAsia="en-US"/>
          </w:rPr>
          <w:t>ParentInfo@chowbentprimary.org.uk</w:t>
        </w:r>
      </w:hyperlink>
      <w:r w:rsidRPr="006A0E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by the </w:t>
      </w:r>
      <w:r w:rsidRPr="006A0E29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>8</w:t>
      </w:r>
      <w:r w:rsidRPr="006A0E29">
        <w:rPr>
          <w:rFonts w:asciiTheme="minorHAnsi" w:eastAsiaTheme="minorHAnsi" w:hAnsiTheme="minorHAnsi" w:cstheme="minorBidi"/>
          <w:b/>
          <w:sz w:val="24"/>
          <w:szCs w:val="24"/>
          <w:vertAlign w:val="superscript"/>
          <w:lang w:eastAsia="en-US"/>
        </w:rPr>
        <w:t>th</w:t>
      </w:r>
      <w:r w:rsidRPr="006A0E29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 xml:space="preserve"> July 2019. </w:t>
      </w:r>
    </w:p>
    <w:p w:rsidR="006A0E29" w:rsidRPr="006A0E29" w:rsidRDefault="006A0E29" w:rsidP="006A0E29">
      <w:pPr>
        <w:spacing w:line="259" w:lineRule="auto"/>
        <w:jc w:val="center"/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</w:pPr>
    </w:p>
    <w:p w:rsid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>Please include the following in the reply email: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6A0E29" w:rsidRPr="006A0E29" w:rsidRDefault="006A0E29" w:rsidP="006A0E29">
      <w:pPr>
        <w:spacing w:line="259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Name of Child</w:t>
      </w: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:</w:t>
      </w:r>
    </w:p>
    <w:p w:rsidR="006A0E29" w:rsidRPr="006A0E29" w:rsidRDefault="006A0E29" w:rsidP="006A0E29">
      <w:pPr>
        <w:spacing w:line="259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Year</w:t>
      </w: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:</w:t>
      </w:r>
    </w:p>
    <w:p w:rsidR="006A0E29" w:rsidRPr="006A0E29" w:rsidRDefault="006A0E29" w:rsidP="006A0E29">
      <w:pPr>
        <w:spacing w:line="259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Password</w:t>
      </w: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:</w:t>
      </w:r>
    </w:p>
    <w:p w:rsidR="006A0E29" w:rsidRPr="006A0E29" w:rsidRDefault="006A0E29" w:rsidP="006A0E29">
      <w:pPr>
        <w:spacing w:line="259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>Name of Parent / Guardian</w:t>
      </w:r>
      <w:r w:rsidRPr="006A0E29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returning the information: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Mr </w:t>
      </w:r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>J Randle</w:t>
      </w:r>
    </w:p>
    <w:p w:rsidR="006A0E29" w:rsidRPr="006A0E29" w:rsidRDefault="006A0E29" w:rsidP="006A0E29">
      <w:pPr>
        <w:spacing w:line="259" w:lineRule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Headteacher</w:t>
      </w:r>
      <w:bookmarkStart w:id="0" w:name="_GoBack"/>
      <w:bookmarkEnd w:id="0"/>
      <w:r w:rsidRPr="006A0E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</w:p>
    <w:p w:rsidR="00952A80" w:rsidRDefault="00952A80" w:rsidP="006A0E29">
      <w:pPr>
        <w:rPr>
          <w:rFonts w:ascii="Arial" w:hAnsi="Arial" w:cs="Arial"/>
          <w:sz w:val="24"/>
          <w:szCs w:val="24"/>
        </w:rPr>
      </w:pPr>
    </w:p>
    <w:sectPr w:rsidR="00952A80" w:rsidSect="0081525A">
      <w:footerReference w:type="default" r:id="rId7"/>
      <w:headerReference w:type="first" r:id="rId8"/>
      <w:footerReference w:type="first" r:id="rId9"/>
      <w:pgSz w:w="11906" w:h="16838"/>
      <w:pgMar w:top="1077" w:right="1440" w:bottom="1418" w:left="1077" w:header="62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C9" w:rsidRDefault="009A71C9" w:rsidP="00B45A6B">
      <w:r>
        <w:separator/>
      </w:r>
    </w:p>
  </w:endnote>
  <w:endnote w:type="continuationSeparator" w:id="0">
    <w:p w:rsidR="009A71C9" w:rsidRDefault="009A71C9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C9" w:rsidRDefault="009A71C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4573905</wp:posOffset>
              </wp:positionH>
              <wp:positionV relativeFrom="paragraph">
                <wp:posOffset>-260350</wp:posOffset>
              </wp:positionV>
              <wp:extent cx="1841500" cy="527050"/>
              <wp:effectExtent l="0" t="0" r="6350" b="63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1500" cy="5270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A1EA0E" id="Rectangle 1" o:spid="_x0000_s1026" style="position:absolute;margin-left:360.15pt;margin-top:-20.5pt;width:145pt;height:4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" fillcolor="white [3212]" stroked="f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5A" w:rsidRDefault="008152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4561205</wp:posOffset>
              </wp:positionH>
              <wp:positionV relativeFrom="paragraph">
                <wp:posOffset>-488950</wp:posOffset>
              </wp:positionV>
              <wp:extent cx="1771650" cy="508000"/>
              <wp:effectExtent l="0" t="0" r="0" b="63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1650" cy="50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4CD25B" id="Rectangle 4" o:spid="_x0000_s1026" style="position:absolute;margin-left:359.15pt;margin-top:-38.5pt;width:139.5pt;height:4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" fillcolor="white [3212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C9" w:rsidRDefault="009A71C9" w:rsidP="00B45A6B">
      <w:r>
        <w:separator/>
      </w:r>
    </w:p>
  </w:footnote>
  <w:footnote w:type="continuationSeparator" w:id="0">
    <w:p w:rsidR="009A71C9" w:rsidRDefault="009A71C9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5A" w:rsidRDefault="0081525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9F80E5A" wp14:editId="7C4B6C3B">
          <wp:simplePos x="0" y="0"/>
          <wp:positionH relativeFrom="margin">
            <wp:align>center</wp:align>
          </wp:positionH>
          <wp:positionV relativeFrom="paragraph">
            <wp:posOffset>-413385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650" cy="1047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C9"/>
    <w:rsid w:val="0021220B"/>
    <w:rsid w:val="00482B5F"/>
    <w:rsid w:val="00504A77"/>
    <w:rsid w:val="00677466"/>
    <w:rsid w:val="006A0E29"/>
    <w:rsid w:val="007E2252"/>
    <w:rsid w:val="0081525A"/>
    <w:rsid w:val="00952A80"/>
    <w:rsid w:val="009A71C9"/>
    <w:rsid w:val="009F1B58"/>
    <w:rsid w:val="00B4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F883527"/>
  <w15:chartTrackingRefBased/>
  <w15:docId w15:val="{391D68E5-3314-456B-B6FD-CC700ABE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customStyle="1" w:styleId="Norm10">
    <w:name w:val="Norm10"/>
    <w:basedOn w:val="Normal"/>
    <w:rsid w:val="00482B5F"/>
    <w:rPr>
      <w:rFonts w:ascii="Helv" w:hAnsi="Helv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rentInfo@chowbentprimary.org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Admin5</cp:lastModifiedBy>
  <cp:revision>2</cp:revision>
  <cp:lastPrinted>2019-05-15T13:14:00Z</cp:lastPrinted>
  <dcterms:created xsi:type="dcterms:W3CDTF">2019-06-12T10:32:00Z</dcterms:created>
  <dcterms:modified xsi:type="dcterms:W3CDTF">2019-06-12T10:32:00Z</dcterms:modified>
</cp:coreProperties>
</file>