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Pr="004C4110" w:rsidRDefault="00246CAF" w:rsidP="0032511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Dear P</w:t>
      </w:r>
      <w:bookmarkStart w:id="0" w:name="_GoBack"/>
      <w:bookmarkEnd w:id="0"/>
      <w:r w:rsidR="004C4110" w:rsidRPr="004C4110">
        <w:rPr>
          <w:rFonts w:ascii="Times New Roman" w:hAnsi="Times New Roman"/>
          <w:szCs w:val="28"/>
        </w:rPr>
        <w:t>arent / Guardian</w:t>
      </w:r>
    </w:p>
    <w:p w:rsidR="004C4110" w:rsidRPr="004C4110" w:rsidRDefault="004C4110" w:rsidP="0032511D">
      <w:pPr>
        <w:rPr>
          <w:rFonts w:ascii="Times New Roman" w:hAnsi="Times New Roman"/>
          <w:szCs w:val="28"/>
        </w:rPr>
      </w:pPr>
    </w:p>
    <w:p w:rsidR="00CF13C8" w:rsidRPr="004C4110" w:rsidRDefault="004C4110" w:rsidP="0032511D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 xml:space="preserve">Last year the whole school took part in a sponsored bounce which raised an incredible £879.60. </w:t>
      </w:r>
    </w:p>
    <w:p w:rsidR="004C4110" w:rsidRPr="004C4110" w:rsidRDefault="004C4110" w:rsidP="0032511D">
      <w:pPr>
        <w:rPr>
          <w:rFonts w:ascii="Times New Roman" w:hAnsi="Times New Roman"/>
        </w:rPr>
      </w:pPr>
    </w:p>
    <w:p w:rsidR="004C4110" w:rsidRPr="004C4110" w:rsidRDefault="004C4110" w:rsidP="004C4110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>We have secur</w:t>
      </w:r>
      <w:r>
        <w:rPr>
          <w:rFonts w:ascii="Times New Roman" w:hAnsi="Times New Roman"/>
        </w:rPr>
        <w:t>ed free places to Chester Zoo for</w:t>
      </w:r>
      <w:r w:rsidRPr="004C4110">
        <w:rPr>
          <w:rFonts w:ascii="Times New Roman" w:hAnsi="Times New Roman"/>
        </w:rPr>
        <w:t xml:space="preserve"> the 8</w:t>
      </w:r>
      <w:r w:rsidRPr="004C4110">
        <w:rPr>
          <w:rFonts w:ascii="Times New Roman" w:hAnsi="Times New Roman"/>
          <w:vertAlign w:val="superscript"/>
        </w:rPr>
        <w:t>th</w:t>
      </w:r>
      <w:r w:rsidRPr="004C4110">
        <w:rPr>
          <w:rFonts w:ascii="Times New Roman" w:hAnsi="Times New Roman"/>
        </w:rPr>
        <w:t xml:space="preserve"> and 15</w:t>
      </w:r>
      <w:r w:rsidRPr="004C4110">
        <w:rPr>
          <w:rFonts w:ascii="Times New Roman" w:hAnsi="Times New Roman"/>
          <w:vertAlign w:val="superscript"/>
        </w:rPr>
        <w:t>th</w:t>
      </w:r>
      <w:r w:rsidRPr="004C4110">
        <w:rPr>
          <w:rFonts w:ascii="Times New Roman" w:hAnsi="Times New Roman"/>
        </w:rPr>
        <w:t xml:space="preserve"> November 2019. This will be an amazing experience for the whole school. </w:t>
      </w:r>
    </w:p>
    <w:p w:rsidR="004C4110" w:rsidRPr="004C4110" w:rsidRDefault="004C4110" w:rsidP="004C4110">
      <w:pPr>
        <w:rPr>
          <w:rFonts w:ascii="Times New Roman" w:hAnsi="Times New Roman"/>
        </w:rPr>
      </w:pPr>
    </w:p>
    <w:p w:rsidR="004C4110" w:rsidRPr="004C4110" w:rsidRDefault="004C4110" w:rsidP="004C4110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>8</w:t>
      </w:r>
      <w:r w:rsidRPr="004C4110">
        <w:rPr>
          <w:rFonts w:ascii="Times New Roman" w:hAnsi="Times New Roman"/>
          <w:vertAlign w:val="superscript"/>
        </w:rPr>
        <w:t>th</w:t>
      </w:r>
      <w:r w:rsidRPr="004C4110">
        <w:rPr>
          <w:rFonts w:ascii="Times New Roman" w:hAnsi="Times New Roman"/>
        </w:rPr>
        <w:t xml:space="preserve"> November – Reception, Year 1 &amp; 2.</w:t>
      </w:r>
    </w:p>
    <w:p w:rsidR="004C4110" w:rsidRPr="004C4110" w:rsidRDefault="004C4110" w:rsidP="004C4110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>15</w:t>
      </w:r>
      <w:r w:rsidRPr="004C4110">
        <w:rPr>
          <w:rFonts w:ascii="Times New Roman" w:hAnsi="Times New Roman"/>
          <w:vertAlign w:val="superscript"/>
        </w:rPr>
        <w:t>th</w:t>
      </w:r>
      <w:r w:rsidRPr="004C4110">
        <w:rPr>
          <w:rFonts w:ascii="Times New Roman" w:hAnsi="Times New Roman"/>
        </w:rPr>
        <w:t xml:space="preserve"> November Year 3, 4, 5 &amp; 6.</w:t>
      </w:r>
    </w:p>
    <w:p w:rsidR="004C4110" w:rsidRPr="004C4110" w:rsidRDefault="004C4110" w:rsidP="004C4110">
      <w:pPr>
        <w:rPr>
          <w:rFonts w:ascii="Times New Roman" w:hAnsi="Times New Roman"/>
        </w:rPr>
      </w:pPr>
    </w:p>
    <w:p w:rsidR="004C4110" w:rsidRPr="004C4110" w:rsidRDefault="004C4110" w:rsidP="004C4110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 xml:space="preserve">The coach hire to take the whole school on this trip will be £1560. The £879.60 will go towards this cost. We are therefore asking </w:t>
      </w:r>
      <w:r w:rsidRPr="004C4110">
        <w:rPr>
          <w:rFonts w:ascii="Times New Roman" w:hAnsi="Times New Roman"/>
          <w:color w:val="FF0000"/>
        </w:rPr>
        <w:t xml:space="preserve">EVERY </w:t>
      </w:r>
      <w:r w:rsidRPr="004C4110">
        <w:rPr>
          <w:rFonts w:ascii="Times New Roman" w:hAnsi="Times New Roman"/>
          <w:color w:val="000000" w:themeColor="text1"/>
        </w:rPr>
        <w:t xml:space="preserve">child for </w:t>
      </w:r>
      <w:r w:rsidRPr="004C4110">
        <w:rPr>
          <w:rFonts w:ascii="Times New Roman" w:hAnsi="Times New Roman"/>
        </w:rPr>
        <w:t>a donation of £3.54. Can we please ask that every parent makes this donation via Lunch Shop before 31</w:t>
      </w:r>
      <w:r w:rsidRPr="004C4110">
        <w:rPr>
          <w:rFonts w:ascii="Times New Roman" w:hAnsi="Times New Roman"/>
          <w:vertAlign w:val="superscript"/>
        </w:rPr>
        <w:t>st</w:t>
      </w:r>
      <w:r w:rsidRPr="004C4110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October.</w:t>
      </w:r>
      <w:proofErr w:type="gramEnd"/>
    </w:p>
    <w:p w:rsidR="004C4110" w:rsidRPr="004C4110" w:rsidRDefault="004C4110" w:rsidP="004C4110">
      <w:pPr>
        <w:rPr>
          <w:rFonts w:ascii="Times New Roman" w:hAnsi="Times New Roman"/>
        </w:rPr>
      </w:pPr>
    </w:p>
    <w:p w:rsidR="0032511D" w:rsidRPr="004C4110" w:rsidRDefault="004C4110" w:rsidP="0032511D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 xml:space="preserve">Reception children who are new to Lunch Shop system will find this under ‘Book items’ rather than ‘Pre order meals’ </w:t>
      </w:r>
    </w:p>
    <w:p w:rsidR="004C4110" w:rsidRPr="004C4110" w:rsidRDefault="004C4110" w:rsidP="0032511D">
      <w:pPr>
        <w:rPr>
          <w:rFonts w:ascii="Times New Roman" w:hAnsi="Times New Roman"/>
        </w:rPr>
      </w:pPr>
    </w:p>
    <w:p w:rsidR="004C4110" w:rsidRPr="004C4110" w:rsidRDefault="004C4110" w:rsidP="0032511D">
      <w:pPr>
        <w:rPr>
          <w:rFonts w:ascii="Times New Roman" w:hAnsi="Times New Roman"/>
        </w:rPr>
      </w:pPr>
      <w:r w:rsidRPr="004C4110">
        <w:rPr>
          <w:rFonts w:ascii="Times New Roman" w:hAnsi="Times New Roman"/>
        </w:rPr>
        <w:t>Thank you for your continued support in making these trips possible.</w:t>
      </w:r>
    </w:p>
    <w:p w:rsidR="004C4110" w:rsidRDefault="004C4110" w:rsidP="0032511D"/>
    <w:p w:rsidR="004C4110" w:rsidRDefault="004C4110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246CAF"/>
    <w:rsid w:val="0032511D"/>
    <w:rsid w:val="004C4110"/>
    <w:rsid w:val="00554489"/>
    <w:rsid w:val="007E2252"/>
    <w:rsid w:val="00952A80"/>
    <w:rsid w:val="009F1B58"/>
    <w:rsid w:val="00AC6667"/>
    <w:rsid w:val="00B45A6B"/>
    <w:rsid w:val="00BB062C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AA4CCEC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C66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3</cp:revision>
  <cp:lastPrinted>2019-09-09T11:03:00Z</cp:lastPrinted>
  <dcterms:created xsi:type="dcterms:W3CDTF">2019-09-09T11:04:00Z</dcterms:created>
  <dcterms:modified xsi:type="dcterms:W3CDTF">2019-09-09T12:19:00Z</dcterms:modified>
</cp:coreProperties>
</file>