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A251E" w:rsidRDefault="009A251E" w:rsidP="009A251E"/>
    <w:p w:rsidR="009A251E" w:rsidRDefault="009A251E" w:rsidP="009A251E"/>
    <w:p w:rsidR="009A251E" w:rsidRDefault="009A251E" w:rsidP="009A251E"/>
    <w:p w:rsidR="009A251E" w:rsidRDefault="009A251E" w:rsidP="009A251E"/>
    <w:p w:rsidR="009A251E" w:rsidRDefault="009A251E" w:rsidP="009A251E"/>
    <w:p w:rsidR="009A251E" w:rsidRPr="009A251E" w:rsidRDefault="009A251E" w:rsidP="009A251E">
      <w:pPr>
        <w:rPr>
          <w:rFonts w:ascii="Times New Roman" w:hAnsi="Times New Roman"/>
          <w:sz w:val="24"/>
          <w:szCs w:val="24"/>
        </w:rPr>
      </w:pPr>
    </w:p>
    <w:p w:rsidR="00932BDA" w:rsidRPr="00932BDA" w:rsidRDefault="009A251E" w:rsidP="00932BDA">
      <w:pPr>
        <w:rPr>
          <w:rFonts w:ascii="Times New Roman" w:hAnsi="Times New Roman"/>
          <w:sz w:val="24"/>
          <w:szCs w:val="24"/>
        </w:rPr>
      </w:pPr>
      <w:r w:rsidRPr="009A251E">
        <w:rPr>
          <w:rFonts w:ascii="Times New Roman" w:hAnsi="Times New Roman"/>
          <w:sz w:val="24"/>
          <w:szCs w:val="24"/>
        </w:rPr>
        <w:t> </w:t>
      </w:r>
      <w:r w:rsidR="00932BDA" w:rsidRPr="00932BDA">
        <w:rPr>
          <w:rFonts w:ascii="Times New Roman" w:hAnsi="Times New Roman"/>
          <w:sz w:val="24"/>
          <w:szCs w:val="24"/>
        </w:rPr>
        <w:t xml:space="preserve">Dear Parents / Guardians,  </w:t>
      </w:r>
    </w:p>
    <w:p w:rsidR="00932BDA" w:rsidRPr="00932BDA" w:rsidRDefault="00932BDA" w:rsidP="00932BDA">
      <w:pPr>
        <w:rPr>
          <w:rFonts w:ascii="Times New Roman" w:hAnsi="Times New Roman"/>
          <w:sz w:val="24"/>
          <w:szCs w:val="24"/>
        </w:rPr>
      </w:pPr>
      <w:r w:rsidRPr="00932BDA">
        <w:rPr>
          <w:rFonts w:ascii="Times New Roman" w:hAnsi="Times New Roman"/>
          <w:sz w:val="24"/>
          <w:szCs w:val="24"/>
        </w:rPr>
        <w:t xml:space="preserve"> </w:t>
      </w:r>
    </w:p>
    <w:p w:rsidR="00932BDA" w:rsidRDefault="00BE7979" w:rsidP="00932B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 have made a small change to the cost of our school dinners. From September 2</w:t>
      </w:r>
      <w:r w:rsidRPr="00BE7979">
        <w:rPr>
          <w:rFonts w:ascii="Times New Roman" w:hAnsi="Times New Roman"/>
          <w:sz w:val="24"/>
          <w:szCs w:val="24"/>
          <w:vertAlign w:val="superscript"/>
        </w:rPr>
        <w:t>nd</w:t>
      </w:r>
      <w:r>
        <w:rPr>
          <w:rFonts w:ascii="Times New Roman" w:hAnsi="Times New Roman"/>
          <w:sz w:val="24"/>
          <w:szCs w:val="24"/>
        </w:rPr>
        <w:t xml:space="preserve"> 2020 each school meal will cost £2.32. All school meals should be paid for in advance and ordered by parents at home via </w:t>
      </w:r>
      <w:hyperlink r:id="rId6" w:history="1">
        <w:r w:rsidRPr="002F1B17">
          <w:rPr>
            <w:rStyle w:val="Hyperlink"/>
            <w:rFonts w:ascii="Times New Roman" w:hAnsi="Times New Roman"/>
            <w:sz w:val="24"/>
            <w:szCs w:val="24"/>
          </w:rPr>
          <w:t>www.lunchshop.co.uk</w:t>
        </w:r>
      </w:hyperlink>
      <w:r>
        <w:rPr>
          <w:rFonts w:ascii="Times New Roman" w:hAnsi="Times New Roman"/>
          <w:sz w:val="24"/>
          <w:szCs w:val="24"/>
        </w:rPr>
        <w:t xml:space="preserve"> . </w:t>
      </w:r>
    </w:p>
    <w:p w:rsidR="00BE7979" w:rsidRDefault="00BE7979" w:rsidP="00932B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If your child is in Reception, Year 1 or Year 2 you will continue to receive a U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niversal free school meal for your child. If your child is on benefit related free school meals, this will continue. </w:t>
      </w:r>
    </w:p>
    <w:p w:rsidR="00BE7979" w:rsidRPr="00932BDA" w:rsidRDefault="00BE7979" w:rsidP="00932BDA">
      <w:pPr>
        <w:rPr>
          <w:rFonts w:ascii="Times New Roman" w:hAnsi="Times New Roman"/>
          <w:sz w:val="24"/>
          <w:szCs w:val="24"/>
        </w:rPr>
      </w:pPr>
    </w:p>
    <w:p w:rsidR="00932BDA" w:rsidRPr="00932BDA" w:rsidRDefault="00932BDA" w:rsidP="00932BDA">
      <w:pPr>
        <w:rPr>
          <w:rFonts w:ascii="Times New Roman" w:hAnsi="Times New Roman"/>
          <w:sz w:val="24"/>
          <w:szCs w:val="24"/>
        </w:rPr>
      </w:pPr>
      <w:r w:rsidRPr="00932BDA">
        <w:rPr>
          <w:rFonts w:ascii="Times New Roman" w:hAnsi="Times New Roman"/>
          <w:sz w:val="24"/>
          <w:szCs w:val="24"/>
        </w:rPr>
        <w:t xml:space="preserve">Thank you </w:t>
      </w:r>
    </w:p>
    <w:p w:rsidR="00932BDA" w:rsidRPr="00932BDA" w:rsidRDefault="00932BDA" w:rsidP="00932BDA">
      <w:pPr>
        <w:rPr>
          <w:rFonts w:ascii="Times New Roman" w:hAnsi="Times New Roman"/>
          <w:sz w:val="24"/>
          <w:szCs w:val="24"/>
        </w:rPr>
      </w:pPr>
      <w:r w:rsidRPr="00932BDA">
        <w:rPr>
          <w:rFonts w:ascii="Times New Roman" w:hAnsi="Times New Roman"/>
          <w:sz w:val="24"/>
          <w:szCs w:val="24"/>
        </w:rPr>
        <w:t xml:space="preserve"> </w:t>
      </w:r>
    </w:p>
    <w:p w:rsidR="009A251E" w:rsidRPr="009A251E" w:rsidRDefault="00932BDA" w:rsidP="00932BDA">
      <w:pPr>
        <w:rPr>
          <w:rFonts w:ascii="Times New Roman" w:hAnsi="Times New Roman"/>
          <w:sz w:val="24"/>
          <w:szCs w:val="24"/>
        </w:rPr>
      </w:pPr>
      <w:r w:rsidRPr="00932BDA">
        <w:rPr>
          <w:rFonts w:ascii="Times New Roman" w:hAnsi="Times New Roman"/>
          <w:sz w:val="24"/>
          <w:szCs w:val="24"/>
        </w:rPr>
        <w:t>Mrs J Kendal.</w:t>
      </w:r>
    </w:p>
    <w:sectPr w:rsidR="009A251E" w:rsidRPr="009A251E" w:rsidSect="00B45A6B">
      <w:headerReference w:type="default" r:id="rId7"/>
      <w:pgSz w:w="11906" w:h="16838"/>
      <w:pgMar w:top="1077" w:right="1440" w:bottom="1418" w:left="1077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62C" w:rsidRDefault="00BB062C" w:rsidP="00B45A6B">
      <w:r>
        <w:separator/>
      </w:r>
    </w:p>
  </w:endnote>
  <w:endnote w:type="continuationSeparator" w:id="0">
    <w:p w:rsidR="00BB062C" w:rsidRDefault="00BB062C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62C" w:rsidRDefault="00BB062C" w:rsidP="00B45A6B">
      <w:r>
        <w:separator/>
      </w:r>
    </w:p>
  </w:footnote>
  <w:footnote w:type="continuationSeparator" w:id="0">
    <w:p w:rsidR="00BB062C" w:rsidRDefault="00BB062C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A6B" w:rsidRPr="00B45A6B" w:rsidRDefault="00B45A6B" w:rsidP="00B45A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57150</wp:posOffset>
          </wp:positionH>
          <wp:positionV relativeFrom="paragraph">
            <wp:posOffset>-196215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830" cy="104973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2C"/>
    <w:rsid w:val="0032511D"/>
    <w:rsid w:val="00554489"/>
    <w:rsid w:val="007E2252"/>
    <w:rsid w:val="0089576B"/>
    <w:rsid w:val="00932BDA"/>
    <w:rsid w:val="00952A80"/>
    <w:rsid w:val="009A251E"/>
    <w:rsid w:val="009D24B8"/>
    <w:rsid w:val="009F1B58"/>
    <w:rsid w:val="00AC6667"/>
    <w:rsid w:val="00B45A6B"/>
    <w:rsid w:val="00BB062C"/>
    <w:rsid w:val="00BE7979"/>
    <w:rsid w:val="00C30FA1"/>
    <w:rsid w:val="00CF13C8"/>
    <w:rsid w:val="00F7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70E9328"/>
  <w15:chartTrackingRefBased/>
  <w15:docId w15:val="{DBC0EC15-E09D-4612-AD55-F434D30C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C666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E79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5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5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1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9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3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912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507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155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446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912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620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31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21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9981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4213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751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1101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43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554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213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591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1724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80772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60154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72832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59136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92228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11621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765325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771511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776067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33259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240240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886670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170559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318151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10042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4595715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538250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633785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859817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684010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6624657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690601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6757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918543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45451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unchshop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Joanne Kendal</cp:lastModifiedBy>
  <cp:revision>2</cp:revision>
  <cp:lastPrinted>2020-04-29T08:03:00Z</cp:lastPrinted>
  <dcterms:created xsi:type="dcterms:W3CDTF">2020-08-17T09:26:00Z</dcterms:created>
  <dcterms:modified xsi:type="dcterms:W3CDTF">2020-08-17T09:26:00Z</dcterms:modified>
</cp:coreProperties>
</file>